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7.0 -->
  <w:body>
    <w:p w:rsidR="00B83C05" w14:paraId="5124C571" w14:textId="06758B2D">
      <w:pPr>
        <w:spacing w:after="0" w:line="240" w:lineRule="auto"/>
        <w:rPr>
          <w:sz w:val="24"/>
        </w:rPr>
      </w:pPr>
      <w:permStart w:id="0" w:edGrp="everyone"/>
      <w:r w:rsidRPr="00270337">
        <w:rPr>
          <w:noProof/>
          <w:sz w:val="24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-2115185</wp:posOffset>
            </wp:positionV>
            <wp:extent cx="4405732" cy="8327415"/>
            <wp:effectExtent l="1270" t="0" r="0" b="0"/>
            <wp:wrapNone/>
            <wp:docPr id="813487904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8790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5732" cy="83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</w:t>
      </w:r>
    </w:p>
    <w:p w:rsidR="00126016" w14:paraId="6668F1A5" w14:textId="09AF1106">
      <w:pPr>
        <w:spacing w:after="0" w:line="240" w:lineRule="auto"/>
        <w:rPr>
          <w:sz w:val="24"/>
        </w:rPr>
      </w:pPr>
    </w:p>
    <w:p w:rsidR="00126016" w14:paraId="1C2CBC51" w14:textId="339520FA">
      <w:pPr>
        <w:spacing w:after="0" w:line="240" w:lineRule="auto"/>
        <w:rPr>
          <w:sz w:val="24"/>
        </w:rPr>
      </w:pPr>
    </w:p>
    <w:p w:rsidR="00126016" w14:paraId="7B1EDCCD" w14:textId="471AD10A">
      <w:pPr>
        <w:spacing w:after="0" w:line="240" w:lineRule="auto"/>
        <w:rPr>
          <w:sz w:val="24"/>
        </w:rPr>
      </w:pPr>
    </w:p>
    <w:p w:rsidR="00126016" w14:paraId="6AD240C6" w14:textId="7A70144B">
      <w:pPr>
        <w:spacing w:after="0" w:line="240" w:lineRule="auto"/>
        <w:rPr>
          <w:sz w:val="24"/>
        </w:rPr>
      </w:pPr>
    </w:p>
    <w:p w:rsidR="00126016" w14:paraId="38C76A39" w14:textId="54DAE5E1">
      <w:pPr>
        <w:spacing w:after="0" w:line="240" w:lineRule="auto"/>
        <w:rPr>
          <w:sz w:val="24"/>
        </w:rPr>
      </w:pPr>
    </w:p>
    <w:p w:rsidR="00126016" w14:paraId="6CB1C679" w14:textId="512BB2DA">
      <w:pPr>
        <w:spacing w:after="0" w:line="240" w:lineRule="auto"/>
        <w:rPr>
          <w:sz w:val="24"/>
        </w:rPr>
      </w:pPr>
    </w:p>
    <w:p w:rsidR="00126016" w14:paraId="1479285E" w14:textId="742D4CBA">
      <w:pPr>
        <w:spacing w:after="0" w:line="240" w:lineRule="auto"/>
        <w:rPr>
          <w:sz w:val="24"/>
        </w:rPr>
      </w:pPr>
    </w:p>
    <w:p w:rsidR="00126016" w14:paraId="08E57435" w14:textId="26FE85C5">
      <w:pPr>
        <w:spacing w:after="0" w:line="240" w:lineRule="auto"/>
        <w:rPr>
          <w:sz w:val="24"/>
        </w:rPr>
      </w:pPr>
    </w:p>
    <w:p w:rsidR="00126016" w14:paraId="0D5EAD90" w14:textId="5B3C05ED">
      <w:pPr>
        <w:spacing w:after="0" w:line="240" w:lineRule="auto"/>
        <w:rPr>
          <w:sz w:val="24"/>
        </w:rPr>
      </w:pPr>
    </w:p>
    <w:p w:rsidR="00126016" w14:paraId="28BC3395" w14:textId="62D112DB">
      <w:pPr>
        <w:spacing w:after="0" w:line="240" w:lineRule="auto"/>
        <w:rPr>
          <w:sz w:val="24"/>
        </w:rPr>
      </w:pPr>
    </w:p>
    <w:p w:rsidR="00126016" w14:paraId="09CD5984" w14:textId="59A7F853">
      <w:pPr>
        <w:spacing w:after="0" w:line="240" w:lineRule="auto"/>
        <w:rPr>
          <w:sz w:val="24"/>
        </w:rPr>
      </w:pPr>
    </w:p>
    <w:p w:rsidR="00126016" w14:paraId="1BEE70FB" w14:textId="5E5C3E1D">
      <w:pPr>
        <w:spacing w:after="0" w:line="240" w:lineRule="auto"/>
        <w:rPr>
          <w:sz w:val="24"/>
        </w:rPr>
      </w:pPr>
    </w:p>
    <w:p w:rsidR="00126016" w14:paraId="13C7C2DE" w14:textId="05FAB1F1">
      <w:pPr>
        <w:spacing w:after="0" w:line="240" w:lineRule="auto"/>
        <w:rPr>
          <w:sz w:val="24"/>
        </w:rPr>
      </w:pPr>
    </w:p>
    <w:p w:rsidR="00126016" w14:paraId="7D891C99" w14:textId="3E6E35C1">
      <w:pPr>
        <w:spacing w:after="0" w:line="240" w:lineRule="auto"/>
        <w:rPr>
          <w:sz w:val="24"/>
        </w:rPr>
      </w:pPr>
    </w:p>
    <w:p w:rsidR="00126016" w14:paraId="25111172" w14:textId="55C8DAC1">
      <w:pPr>
        <w:spacing w:after="0" w:line="240" w:lineRule="auto"/>
        <w:rPr>
          <w:sz w:val="24"/>
        </w:rPr>
      </w:pPr>
    </w:p>
    <w:p w:rsidR="00126016" w14:paraId="157CEF90" w14:textId="400D9CBB">
      <w:pPr>
        <w:spacing w:after="0" w:line="240" w:lineRule="auto"/>
        <w:rPr>
          <w:sz w:val="24"/>
        </w:rPr>
      </w:pPr>
    </w:p>
    <w:p w:rsidR="00126016" w14:paraId="65428F84" w14:textId="6EC6509A">
      <w:pPr>
        <w:spacing w:after="0" w:line="240" w:lineRule="auto"/>
        <w:rPr>
          <w:sz w:val="24"/>
        </w:rPr>
      </w:pPr>
    </w:p>
    <w:p w:rsidR="00126016" w14:paraId="490F25CC" w14:textId="61DDEEB1">
      <w:pPr>
        <w:spacing w:after="0" w:line="240" w:lineRule="auto"/>
        <w:rPr>
          <w:sz w:val="24"/>
        </w:rPr>
      </w:pPr>
    </w:p>
    <w:p w:rsidR="00126016" w14:paraId="1A1AEE0B" w14:textId="1BC37AFD">
      <w:pPr>
        <w:spacing w:after="0" w:line="240" w:lineRule="auto"/>
        <w:rPr>
          <w:sz w:val="24"/>
        </w:rPr>
      </w:pPr>
    </w:p>
    <w:p w:rsidR="00126016" w14:paraId="3551FCCD" w14:textId="24C154D5">
      <w:pPr>
        <w:spacing w:after="0" w:line="240" w:lineRule="auto"/>
        <w:rPr>
          <w:sz w:val="24"/>
        </w:rPr>
      </w:pPr>
    </w:p>
    <w:p w:rsidR="00126016" w14:paraId="27E02A93" w14:textId="0AFE46C4">
      <w:pPr>
        <w:spacing w:after="0" w:line="240" w:lineRule="auto"/>
        <w:rPr>
          <w:sz w:val="24"/>
        </w:rPr>
      </w:pPr>
    </w:p>
    <w:p w:rsidR="00126016" w14:paraId="1D17D1F0" w14:textId="77777777">
      <w:pPr>
        <w:spacing w:after="0" w:line="240" w:lineRule="auto"/>
        <w:rPr>
          <w:sz w:val="24"/>
        </w:rPr>
      </w:pPr>
    </w:p>
    <w:permEnd w:id="0"/>
    <w:p w:rsidR="00B83C05" w14:paraId="0AB7521A" w14:textId="77777777">
      <w:pPr>
        <w:spacing w:after="0" w:line="240" w:lineRule="auto"/>
        <w:rPr>
          <w:sz w:val="24"/>
        </w:rPr>
      </w:pPr>
    </w:p>
    <w:sectPr w:rsidSect="0056650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2127" w:right="2269" w:bottom="1474" w:left="1418" w:header="567" w:footer="45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31596" w14:paraId="254CF1C5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1431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14317"/>
    </w:tblGrid>
    <w:tr w14:paraId="38F3A8CE" w14:textId="77777777" w:rsidTr="00417F14">
      <w:tblPrEx>
        <w:tblW w:w="14317" w:type="dxa"/>
        <w:tblInd w:w="-142" w:type="dxa"/>
        <w:tblLayout w:type="fixed"/>
        <w:tblLook w:val="04A0"/>
      </w:tblPrEx>
      <w:trPr>
        <w:trHeight w:hRule="exact" w:val="146"/>
      </w:trPr>
      <w:tc>
        <w:tcPr>
          <w:tcW w:w="14317" w:type="dxa"/>
        </w:tcPr>
        <w:p w:rsidR="00610B85" w:rsidRPr="009D3BC1" w:rsidP="00417F14" w14:paraId="4E2D3FC1" w14:textId="77777777">
          <w:pPr>
            <w:pStyle w:val="Footer"/>
            <w:rPr>
              <w:sz w:val="18"/>
              <w:lang w:eastAsia="en-GB"/>
            </w:rPr>
          </w:pPr>
        </w:p>
      </w:tc>
    </w:tr>
    <w:tr w14:paraId="665F84AB" w14:textId="77777777" w:rsidTr="00417F14">
      <w:tblPrEx>
        <w:tblW w:w="14317" w:type="dxa"/>
        <w:tblInd w:w="-142" w:type="dxa"/>
        <w:tblLayout w:type="fixed"/>
        <w:tblLook w:val="04A0"/>
      </w:tblPrEx>
      <w:trPr>
        <w:trHeight w:hRule="exact" w:val="284"/>
      </w:trPr>
      <w:tc>
        <w:tcPr>
          <w:tcW w:w="14317" w:type="dxa"/>
        </w:tcPr>
        <w:p w:rsidR="00610B85" w:rsidP="00417F14" w14:paraId="769FAA91" w14:textId="77777777">
          <w:pPr>
            <w:pStyle w:val="Footer"/>
            <w:jc w:val="center"/>
          </w:pPr>
          <w:r>
            <w:drawing>
              <wp:inline distT="0" distB="0" distL="0" distR="0">
                <wp:extent cx="432000" cy="46800"/>
                <wp:effectExtent l="0" t="0" r="0" b="0"/>
                <wp:docPr id="4" name="Bildobjek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rickar_5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4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tbl>
    <w:tblPr>
      <w:tblStyle w:val="TableNormal"/>
      <w:tblW w:w="14320" w:type="dxa"/>
      <w:tblInd w:w="-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5" w:type="dxa"/>
        <w:right w:w="85" w:type="dxa"/>
      </w:tblCellMar>
      <w:tblLook w:val="01E0"/>
    </w:tblPr>
    <w:tblGrid>
      <w:gridCol w:w="4962"/>
      <w:gridCol w:w="7229"/>
      <w:gridCol w:w="1375"/>
      <w:gridCol w:w="754"/>
    </w:tblGrid>
    <w:tr w14:paraId="5A337D6B" w14:textId="77777777" w:rsidTr="00417F14">
      <w:tblPrEx>
        <w:tblW w:w="14320" w:type="dxa"/>
        <w:tblInd w:w="-57" w:type="dxa"/>
        <w:tblLayout w:type="fixed"/>
        <w:tblLook w:val="01E0"/>
      </w:tblPrEx>
      <w:trPr>
        <w:trHeight w:hRule="exact" w:val="510"/>
      </w:trPr>
      <w:tc>
        <w:tcPr>
          <w:tcW w:w="4962" w:type="dxa"/>
          <w:tcBorders>
            <w:top w:val="nil"/>
            <w:left w:val="nil"/>
            <w:bottom w:val="nil"/>
            <w:right w:val="nil"/>
          </w:tcBorders>
        </w:tcPr>
        <w:p w:rsidR="00610B85" w:rsidRPr="002B0CF4" w:rsidP="00417F14" w14:paraId="79718808" w14:textId="77777777">
          <w:pPr>
            <w:spacing w:before="60"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Document publisher</w:t>
          </w:r>
        </w:p>
        <w:p w:rsidR="00610B85" w:rsidRPr="009D3BC1" w:rsidP="00417F14" w14:paraId="137C9B09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Mathias Jilmefors</w:t>
          </w: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:rsidR="00610B85" w:rsidRPr="009D3BC1" w:rsidP="00417F14" w14:paraId="2E547320" w14:textId="77777777">
          <w:pPr>
            <w:spacing w:before="60" w:after="0" w:line="240" w:lineRule="auto"/>
            <w:rPr>
              <w:sz w:val="16"/>
              <w:szCs w:val="16"/>
            </w:rPr>
          </w:pPr>
          <w:r w:rsidRPr="009D3BC1">
            <w:rPr>
              <w:sz w:val="16"/>
              <w:szCs w:val="16"/>
            </w:rPr>
            <w:t>Responsible organisation</w:t>
          </w:r>
        </w:p>
        <w:p w:rsidR="00610B85" w:rsidRPr="009D3BC1" w:rsidP="00417F14" w14:paraId="78D157B5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Produktion Gävle (G)</w:t>
          </w:r>
          <w:r w:rsidRPr="009D3BC1">
            <w:rPr>
              <w:sz w:val="18"/>
              <w:szCs w:val="18"/>
            </w:rPr>
            <w:t xml:space="preserve"> – </w:t>
          </w:r>
          <w:r w:rsidRPr="009D3BC1">
            <w:rPr>
              <w:sz w:val="18"/>
              <w:szCs w:val="18"/>
            </w:rPr>
            <w:t>GM - Massabruk</w:t>
          </w:r>
        </w:p>
        <w:p w:rsidR="00610B85" w:rsidRPr="009D3BC1" w:rsidP="00417F14" w14:paraId="121EA6BB" w14:textId="77777777">
          <w:pPr>
            <w:pStyle w:val="Footer"/>
            <w:rPr>
              <w:szCs w:val="18"/>
            </w:rPr>
          </w:pPr>
        </w:p>
        <w:p w:rsidR="00610B85" w:rsidRPr="009D3BC1" w:rsidP="00417F14" w14:paraId="3CEEFDAB" w14:textId="77777777">
          <w:pPr>
            <w:spacing w:before="120" w:after="0" w:line="240" w:lineRule="auto"/>
            <w:rPr>
              <w:szCs w:val="18"/>
            </w:rPr>
          </w:pPr>
        </w:p>
      </w:tc>
      <w:tc>
        <w:tcPr>
          <w:tcW w:w="1375" w:type="dxa"/>
          <w:tcBorders>
            <w:top w:val="nil"/>
            <w:left w:val="nil"/>
            <w:bottom w:val="nil"/>
            <w:right w:val="nil"/>
          </w:tcBorders>
        </w:tcPr>
        <w:p w:rsidR="00610B85" w:rsidRPr="00B64F3F" w:rsidP="00417F14" w14:paraId="378669A1" w14:textId="77777777">
          <w:pPr>
            <w:spacing w:before="60" w:after="0" w:line="240" w:lineRule="auto"/>
            <w:rPr>
              <w:sz w:val="16"/>
              <w:szCs w:val="16"/>
              <w:lang w:val="fr-FR"/>
            </w:rPr>
          </w:pPr>
          <w:r w:rsidRPr="00B64F3F">
            <w:rPr>
              <w:sz w:val="16"/>
              <w:szCs w:val="16"/>
              <w:lang w:val="fr-FR"/>
            </w:rPr>
            <w:t>Document-ID</w:t>
          </w:r>
        </w:p>
        <w:p w:rsidR="00610B85" w:rsidRPr="00B64F3F" w:rsidP="00417F14" w14:paraId="3A8F1D88" w14:textId="77777777">
          <w:pPr>
            <w:spacing w:before="20" w:after="0" w:line="240" w:lineRule="auto"/>
            <w:rPr>
              <w:szCs w:val="18"/>
              <w:lang w:val="fr-FR"/>
            </w:rPr>
          </w:pPr>
          <w:r w:rsidRPr="00B64F3F">
            <w:rPr>
              <w:sz w:val="18"/>
              <w:szCs w:val="18"/>
              <w:lang w:val="fr-FR"/>
            </w:rPr>
            <w:t>TPL</w:t>
          </w:r>
          <w:r w:rsidRPr="00B64F3F">
            <w:rPr>
              <w:sz w:val="18"/>
              <w:szCs w:val="18"/>
              <w:lang w:val="fr-FR"/>
            </w:rPr>
            <w:t>-</w:t>
          </w:r>
          <w:r w:rsidRPr="00B64F3F">
            <w:rPr>
              <w:sz w:val="18"/>
              <w:szCs w:val="18"/>
              <w:lang w:val="fr-FR"/>
            </w:rPr>
            <w:t>35215</w:t>
          </w:r>
        </w:p>
      </w:tc>
      <w:tc>
        <w:tcPr>
          <w:tcW w:w="754" w:type="dxa"/>
          <w:tcBorders>
            <w:top w:val="nil"/>
            <w:left w:val="nil"/>
            <w:bottom w:val="nil"/>
            <w:right w:val="nil"/>
          </w:tcBorders>
        </w:tcPr>
        <w:p w:rsidR="00610B85" w:rsidRPr="002B0CF4" w:rsidP="00417F14" w14:paraId="1F6CAE4B" w14:textId="77777777">
          <w:pPr>
            <w:spacing w:before="60" w:after="0" w:line="240" w:lineRule="auto"/>
            <w:rPr>
              <w:sz w:val="16"/>
              <w:szCs w:val="16"/>
            </w:rPr>
          </w:pPr>
          <w:r w:rsidRPr="002B0CF4">
            <w:rPr>
              <w:sz w:val="16"/>
              <w:szCs w:val="16"/>
            </w:rPr>
            <w:t>Version</w:t>
          </w:r>
        </w:p>
        <w:p w:rsidR="00610B85" w:rsidRPr="009D3BC1" w:rsidP="00417F14" w14:paraId="27673C74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3</w:t>
          </w:r>
        </w:p>
        <w:p w:rsidR="00610B85" w:rsidRPr="002B0CF4" w:rsidP="00417F14" w14:paraId="3E86F360" w14:textId="77777777">
          <w:pPr>
            <w:spacing w:before="60" w:after="0" w:line="240" w:lineRule="auto"/>
            <w:rPr>
              <w:sz w:val="22"/>
            </w:rPr>
          </w:pPr>
        </w:p>
      </w:tc>
    </w:tr>
    <w:tr w14:paraId="35238825" w14:textId="77777777" w:rsidTr="00417F14">
      <w:tblPrEx>
        <w:tblW w:w="14320" w:type="dxa"/>
        <w:tblInd w:w="-57" w:type="dxa"/>
        <w:tblLayout w:type="fixed"/>
        <w:tblLook w:val="01E0"/>
      </w:tblPrEx>
      <w:trPr>
        <w:trHeight w:val="454"/>
      </w:trPr>
      <w:tc>
        <w:tcPr>
          <w:tcW w:w="12191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610B85" w:rsidRPr="001412EE" w:rsidP="00417F14" w14:paraId="045F6005" w14:textId="77777777">
          <w:pPr>
            <w:spacing w:before="120" w:after="0" w:line="240" w:lineRule="auto"/>
            <w:rPr>
              <w:i/>
              <w:sz w:val="16"/>
              <w:szCs w:val="18"/>
              <w:lang w:val="en-US"/>
            </w:rPr>
          </w:pPr>
          <w:r w:rsidRPr="001412EE">
            <w:rPr>
              <w:i/>
              <w:sz w:val="16"/>
              <w:szCs w:val="18"/>
              <w:lang w:val="en-US"/>
            </w:rPr>
            <w:t xml:space="preserve">Printed copy is only valid after verification against </w:t>
          </w:r>
          <w:r>
            <w:rPr>
              <w:i/>
              <w:sz w:val="16"/>
              <w:szCs w:val="18"/>
              <w:lang w:val="en-US"/>
            </w:rPr>
            <w:t>current</w:t>
          </w:r>
          <w:r w:rsidRPr="001412EE">
            <w:rPr>
              <w:i/>
              <w:sz w:val="16"/>
              <w:szCs w:val="18"/>
              <w:lang w:val="en-US"/>
            </w:rPr>
            <w:t xml:space="preserve"> original in Kompassen.</w:t>
          </w:r>
        </w:p>
        <w:p w:rsidR="00610B85" w:rsidRPr="009D3BC1" w:rsidP="00417F14" w14:paraId="59F353BE" w14:textId="77777777">
          <w:pPr>
            <w:spacing w:after="0" w:line="240" w:lineRule="auto"/>
            <w:rPr>
              <w:i/>
              <w:szCs w:val="18"/>
            </w:rPr>
          </w:pPr>
          <w:r w:rsidRPr="009D3BC1">
            <w:rPr>
              <w:i/>
              <w:sz w:val="16"/>
              <w:szCs w:val="18"/>
            </w:rPr>
            <w:t>Utskriven kopia gäller endast efter verifiering mot gällande original i Kompassen.</w:t>
          </w:r>
        </w:p>
      </w:tc>
      <w:tc>
        <w:tcPr>
          <w:tcW w:w="1375" w:type="dxa"/>
          <w:tcBorders>
            <w:top w:val="nil"/>
            <w:left w:val="nil"/>
            <w:bottom w:val="nil"/>
            <w:right w:val="nil"/>
          </w:tcBorders>
        </w:tcPr>
        <w:p w:rsidR="00610B85" w:rsidRPr="009D3BC1" w:rsidP="00417F14" w14:paraId="66E07524" w14:textId="77777777">
          <w:pPr>
            <w:spacing w:before="40" w:after="0" w:line="240" w:lineRule="auto"/>
            <w:rPr>
              <w:sz w:val="16"/>
              <w:szCs w:val="16"/>
            </w:rPr>
          </w:pPr>
        </w:p>
      </w:tc>
      <w:tc>
        <w:tcPr>
          <w:tcW w:w="754" w:type="dxa"/>
          <w:tcBorders>
            <w:top w:val="nil"/>
            <w:left w:val="nil"/>
            <w:bottom w:val="nil"/>
            <w:right w:val="nil"/>
          </w:tcBorders>
        </w:tcPr>
        <w:p w:rsidR="00610B85" w:rsidRPr="002B0CF4" w:rsidP="00417F14" w14:paraId="4BFACD1B" w14:textId="77777777">
          <w:pPr>
            <w:spacing w:before="40"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Page</w:t>
          </w:r>
        </w:p>
        <w:p w:rsidR="00610B85" w:rsidRPr="009D3BC1" w:rsidP="00417F14" w14:paraId="6F9B5547" w14:textId="77777777">
          <w:pPr>
            <w:spacing w:before="40" w:after="0" w:line="240" w:lineRule="auto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fldChar w:fldCharType="begin"/>
          </w:r>
          <w:r w:rsidRPr="009D3BC1">
            <w:rPr>
              <w:sz w:val="18"/>
              <w:szCs w:val="18"/>
            </w:rPr>
            <w:instrText xml:space="preserve"> PAGE  \* Arabic  \* MERGEFORMAT </w:instrText>
          </w:r>
          <w:r w:rsidRPr="009D3BC1">
            <w:rPr>
              <w:sz w:val="18"/>
              <w:szCs w:val="18"/>
            </w:rPr>
            <w:fldChar w:fldCharType="separate"/>
          </w:r>
          <w:r w:rsidR="00566505">
            <w:rPr>
              <w:noProof/>
              <w:sz w:val="18"/>
              <w:szCs w:val="18"/>
            </w:rPr>
            <w:t>2</w:t>
          </w:r>
          <w:r w:rsidRPr="009D3BC1">
            <w:rPr>
              <w:sz w:val="18"/>
              <w:szCs w:val="18"/>
            </w:rPr>
            <w:fldChar w:fldCharType="end"/>
          </w:r>
          <w:r w:rsidRPr="009D3BC1">
            <w:rPr>
              <w:sz w:val="18"/>
              <w:szCs w:val="18"/>
            </w:rPr>
            <w:t xml:space="preserve"> (</w:t>
          </w:r>
          <w:r w:rsidRPr="009D3BC1">
            <w:rPr>
              <w:sz w:val="18"/>
              <w:szCs w:val="18"/>
            </w:rPr>
            <w:fldChar w:fldCharType="begin"/>
          </w:r>
          <w:r w:rsidRPr="009D3BC1">
            <w:rPr>
              <w:sz w:val="18"/>
              <w:szCs w:val="18"/>
            </w:rPr>
            <w:instrText xml:space="preserve"> NUMPAGES  \* Arabic  \* MERGEFORMAT </w:instrText>
          </w:r>
          <w:r w:rsidRPr="009D3BC1">
            <w:rPr>
              <w:sz w:val="18"/>
              <w:szCs w:val="18"/>
            </w:rPr>
            <w:fldChar w:fldCharType="separate"/>
          </w:r>
          <w:r w:rsidR="00566505">
            <w:rPr>
              <w:noProof/>
              <w:sz w:val="18"/>
              <w:szCs w:val="18"/>
            </w:rPr>
            <w:t>2</w:t>
          </w:r>
          <w:r w:rsidRPr="009D3BC1">
            <w:rPr>
              <w:noProof/>
              <w:sz w:val="18"/>
              <w:szCs w:val="18"/>
            </w:rPr>
            <w:fldChar w:fldCharType="end"/>
          </w:r>
          <w:r w:rsidRPr="009D3BC1">
            <w:rPr>
              <w:sz w:val="18"/>
              <w:szCs w:val="18"/>
            </w:rPr>
            <w:t>)</w:t>
          </w:r>
        </w:p>
      </w:tc>
    </w:tr>
  </w:tbl>
  <w:p w:rsidR="00610B85" w:rsidRPr="00F50E22" w:rsidP="00610B85" w14:paraId="2F2AB6F4" w14:textId="77777777">
    <w:pPr>
      <w:pStyle w:val="Footer"/>
      <w:rPr>
        <w:sz w:val="9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Grid"/>
      <w:tblW w:w="14317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/>
    </w:tblPr>
    <w:tblGrid>
      <w:gridCol w:w="14317"/>
    </w:tblGrid>
    <w:tr w14:paraId="53C5186D" w14:textId="77777777" w:rsidTr="00610B85">
      <w:tblPrEx>
        <w:tblW w:w="14317" w:type="dxa"/>
        <w:tblInd w:w="-142" w:type="dxa"/>
        <w:tblLayout w:type="fixed"/>
        <w:tblLook w:val="04A0"/>
      </w:tblPrEx>
      <w:trPr>
        <w:trHeight w:hRule="exact" w:val="146"/>
      </w:trPr>
      <w:tc>
        <w:tcPr>
          <w:tcW w:w="14317" w:type="dxa"/>
        </w:tcPr>
        <w:p w:rsidR="00F50E22" w:rsidRPr="009D3BC1" w:rsidP="00417F14" w14:paraId="63692534" w14:textId="77777777">
          <w:pPr>
            <w:pStyle w:val="Footer"/>
            <w:rPr>
              <w:sz w:val="18"/>
              <w:lang w:eastAsia="en-GB"/>
            </w:rPr>
          </w:pPr>
        </w:p>
      </w:tc>
    </w:tr>
    <w:tr w14:paraId="7C098FC2" w14:textId="77777777" w:rsidTr="00610B85">
      <w:tblPrEx>
        <w:tblW w:w="14317" w:type="dxa"/>
        <w:tblInd w:w="-142" w:type="dxa"/>
        <w:tblLayout w:type="fixed"/>
        <w:tblLook w:val="04A0"/>
      </w:tblPrEx>
      <w:trPr>
        <w:trHeight w:hRule="exact" w:val="284"/>
      </w:trPr>
      <w:tc>
        <w:tcPr>
          <w:tcW w:w="14317" w:type="dxa"/>
        </w:tcPr>
        <w:p w:rsidR="00F50E22" w:rsidP="00F50E22" w14:paraId="4B46F3F3" w14:textId="77777777">
          <w:pPr>
            <w:pStyle w:val="Footer"/>
            <w:jc w:val="center"/>
          </w:pPr>
          <w:r>
            <w:drawing>
              <wp:inline distT="0" distB="0" distL="0" distR="0">
                <wp:extent cx="432000" cy="46800"/>
                <wp:effectExtent l="0" t="0" r="0" b="0"/>
                <wp:docPr id="3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rickar_5.png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4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tbl>
    <w:tblPr>
      <w:tblStyle w:val="TableNormal"/>
      <w:tblW w:w="14320" w:type="dxa"/>
      <w:tblInd w:w="-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5" w:type="dxa"/>
        <w:right w:w="85" w:type="dxa"/>
      </w:tblCellMar>
      <w:tblLook w:val="01E0"/>
    </w:tblPr>
    <w:tblGrid>
      <w:gridCol w:w="4962"/>
      <w:gridCol w:w="7229"/>
      <w:gridCol w:w="1375"/>
      <w:gridCol w:w="754"/>
    </w:tblGrid>
    <w:tr w14:paraId="181CE06F" w14:textId="77777777" w:rsidTr="00610B85">
      <w:tblPrEx>
        <w:tblW w:w="14320" w:type="dxa"/>
        <w:tblInd w:w="-57" w:type="dxa"/>
        <w:tblLayout w:type="fixed"/>
        <w:tblLook w:val="01E0"/>
      </w:tblPrEx>
      <w:trPr>
        <w:trHeight w:hRule="exact" w:val="510"/>
      </w:trPr>
      <w:tc>
        <w:tcPr>
          <w:tcW w:w="4962" w:type="dxa"/>
          <w:tcBorders>
            <w:top w:val="nil"/>
            <w:left w:val="nil"/>
            <w:bottom w:val="nil"/>
            <w:right w:val="nil"/>
          </w:tcBorders>
        </w:tcPr>
        <w:p w:rsidR="00F50E22" w:rsidRPr="002B0CF4" w:rsidP="00417F14" w14:paraId="15DD078E" w14:textId="77777777">
          <w:pPr>
            <w:spacing w:before="60"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Document publisher</w:t>
          </w:r>
        </w:p>
        <w:p w:rsidR="00F50E22" w:rsidRPr="009D3BC1" w:rsidP="00417F14" w14:paraId="5B7792A6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Mathias Jilmefors</w:t>
          </w: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:rsidR="00F50E22" w:rsidRPr="009D3BC1" w:rsidP="00417F14" w14:paraId="1541CFC3" w14:textId="77777777">
          <w:pPr>
            <w:spacing w:before="60" w:after="0" w:line="240" w:lineRule="auto"/>
            <w:rPr>
              <w:sz w:val="16"/>
              <w:szCs w:val="16"/>
            </w:rPr>
          </w:pPr>
          <w:r w:rsidRPr="009D3BC1">
            <w:rPr>
              <w:sz w:val="16"/>
              <w:szCs w:val="16"/>
            </w:rPr>
            <w:t>Responsible organisation</w:t>
          </w:r>
        </w:p>
        <w:p w:rsidR="00F50E22" w:rsidRPr="009D3BC1" w:rsidP="00417F14" w14:paraId="18CC1D12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Produktion Gävle (G)</w:t>
          </w:r>
          <w:r w:rsidRPr="009D3BC1">
            <w:rPr>
              <w:sz w:val="18"/>
              <w:szCs w:val="18"/>
            </w:rPr>
            <w:t xml:space="preserve"> – </w:t>
          </w:r>
          <w:r w:rsidRPr="009D3BC1">
            <w:rPr>
              <w:sz w:val="18"/>
              <w:szCs w:val="18"/>
            </w:rPr>
            <w:t>GM - Massabruk</w:t>
          </w:r>
        </w:p>
        <w:p w:rsidR="00F50E22" w:rsidRPr="009D3BC1" w:rsidP="00417F14" w14:paraId="6983FBFA" w14:textId="77777777">
          <w:pPr>
            <w:pStyle w:val="Footer"/>
            <w:rPr>
              <w:szCs w:val="18"/>
            </w:rPr>
          </w:pPr>
        </w:p>
        <w:p w:rsidR="00F50E22" w:rsidRPr="009D3BC1" w:rsidP="00417F14" w14:paraId="076687C1" w14:textId="77777777">
          <w:pPr>
            <w:spacing w:before="120" w:after="0" w:line="240" w:lineRule="auto"/>
            <w:rPr>
              <w:szCs w:val="18"/>
            </w:rPr>
          </w:pPr>
        </w:p>
      </w:tc>
      <w:tc>
        <w:tcPr>
          <w:tcW w:w="1375" w:type="dxa"/>
          <w:tcBorders>
            <w:top w:val="nil"/>
            <w:left w:val="nil"/>
            <w:bottom w:val="nil"/>
            <w:right w:val="nil"/>
          </w:tcBorders>
        </w:tcPr>
        <w:p w:rsidR="00F50E22" w:rsidRPr="00B64F3F" w:rsidP="00417F14" w14:paraId="0372BA1A" w14:textId="77777777">
          <w:pPr>
            <w:spacing w:before="60" w:after="0" w:line="240" w:lineRule="auto"/>
            <w:rPr>
              <w:sz w:val="16"/>
              <w:szCs w:val="16"/>
              <w:lang w:val="fr-FR"/>
            </w:rPr>
          </w:pPr>
          <w:r w:rsidRPr="00B64F3F">
            <w:rPr>
              <w:sz w:val="16"/>
              <w:szCs w:val="16"/>
              <w:lang w:val="fr-FR"/>
            </w:rPr>
            <w:t>Document-ID</w:t>
          </w:r>
        </w:p>
        <w:p w:rsidR="00F50E22" w:rsidRPr="00B64F3F" w:rsidP="00417F14" w14:paraId="635A39C1" w14:textId="77777777">
          <w:pPr>
            <w:spacing w:before="20" w:after="0" w:line="240" w:lineRule="auto"/>
            <w:rPr>
              <w:szCs w:val="18"/>
              <w:lang w:val="fr-FR"/>
            </w:rPr>
          </w:pPr>
          <w:r w:rsidRPr="00B64F3F">
            <w:rPr>
              <w:sz w:val="18"/>
              <w:szCs w:val="18"/>
              <w:lang w:val="fr-FR"/>
            </w:rPr>
            <w:t>TPL</w:t>
          </w:r>
          <w:r w:rsidRPr="00B64F3F">
            <w:rPr>
              <w:sz w:val="18"/>
              <w:szCs w:val="18"/>
              <w:lang w:val="fr-FR"/>
            </w:rPr>
            <w:t>-</w:t>
          </w:r>
          <w:r w:rsidRPr="00B64F3F">
            <w:rPr>
              <w:sz w:val="18"/>
              <w:szCs w:val="18"/>
              <w:lang w:val="fr-FR"/>
            </w:rPr>
            <w:t>35215</w:t>
          </w:r>
        </w:p>
      </w:tc>
      <w:tc>
        <w:tcPr>
          <w:tcW w:w="754" w:type="dxa"/>
          <w:tcBorders>
            <w:top w:val="nil"/>
            <w:left w:val="nil"/>
            <w:bottom w:val="nil"/>
            <w:right w:val="nil"/>
          </w:tcBorders>
        </w:tcPr>
        <w:p w:rsidR="00F50E22" w:rsidRPr="002B0CF4" w:rsidP="00417F14" w14:paraId="176697CD" w14:textId="77777777">
          <w:pPr>
            <w:spacing w:before="60" w:after="0" w:line="240" w:lineRule="auto"/>
            <w:rPr>
              <w:sz w:val="16"/>
              <w:szCs w:val="16"/>
            </w:rPr>
          </w:pPr>
          <w:r w:rsidRPr="002B0CF4">
            <w:rPr>
              <w:sz w:val="16"/>
              <w:szCs w:val="16"/>
            </w:rPr>
            <w:t>Version</w:t>
          </w:r>
        </w:p>
        <w:p w:rsidR="00F50E22" w:rsidRPr="009D3BC1" w:rsidP="00417F14" w14:paraId="55DA6285" w14:textId="77777777">
          <w:pPr>
            <w:pStyle w:val="Footer"/>
            <w:spacing w:before="20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t>3</w:t>
          </w:r>
        </w:p>
        <w:p w:rsidR="00F50E22" w:rsidRPr="002B0CF4" w:rsidP="00417F14" w14:paraId="36027A5C" w14:textId="77777777">
          <w:pPr>
            <w:spacing w:before="60" w:after="0" w:line="240" w:lineRule="auto"/>
            <w:rPr>
              <w:sz w:val="22"/>
            </w:rPr>
          </w:pPr>
        </w:p>
      </w:tc>
    </w:tr>
    <w:tr w14:paraId="3533C0DA" w14:textId="77777777" w:rsidTr="00610B85">
      <w:tblPrEx>
        <w:tblW w:w="14320" w:type="dxa"/>
        <w:tblInd w:w="-57" w:type="dxa"/>
        <w:tblLayout w:type="fixed"/>
        <w:tblLook w:val="01E0"/>
      </w:tblPrEx>
      <w:trPr>
        <w:trHeight w:val="454"/>
      </w:trPr>
      <w:tc>
        <w:tcPr>
          <w:tcW w:w="12191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</w:tcPr>
        <w:p w:rsidR="00F50E22" w:rsidRPr="001412EE" w:rsidP="00417F14" w14:paraId="26DAC0F7" w14:textId="77777777">
          <w:pPr>
            <w:spacing w:before="120" w:after="0" w:line="240" w:lineRule="auto"/>
            <w:rPr>
              <w:i/>
              <w:sz w:val="16"/>
              <w:szCs w:val="18"/>
              <w:lang w:val="en-US"/>
            </w:rPr>
          </w:pPr>
          <w:r w:rsidRPr="001412EE">
            <w:rPr>
              <w:i/>
              <w:sz w:val="16"/>
              <w:szCs w:val="18"/>
              <w:lang w:val="en-US"/>
            </w:rPr>
            <w:t xml:space="preserve">Printed copy is only valid after verification against </w:t>
          </w:r>
          <w:r>
            <w:rPr>
              <w:i/>
              <w:sz w:val="16"/>
              <w:szCs w:val="18"/>
              <w:lang w:val="en-US"/>
            </w:rPr>
            <w:t>current</w:t>
          </w:r>
          <w:r w:rsidRPr="001412EE">
            <w:rPr>
              <w:i/>
              <w:sz w:val="16"/>
              <w:szCs w:val="18"/>
              <w:lang w:val="en-US"/>
            </w:rPr>
            <w:t xml:space="preserve"> original in Kompassen.</w:t>
          </w:r>
        </w:p>
        <w:p w:rsidR="00F50E22" w:rsidRPr="009D3BC1" w:rsidP="00417F14" w14:paraId="312997E0" w14:textId="77777777">
          <w:pPr>
            <w:spacing w:after="0" w:line="240" w:lineRule="auto"/>
            <w:rPr>
              <w:i/>
              <w:szCs w:val="18"/>
            </w:rPr>
          </w:pPr>
          <w:r w:rsidRPr="009D3BC1">
            <w:rPr>
              <w:i/>
              <w:sz w:val="16"/>
              <w:szCs w:val="18"/>
            </w:rPr>
            <w:t>Utskriven kopia gäller endast efter verifiering mot gällande original i Kompassen.</w:t>
          </w:r>
        </w:p>
      </w:tc>
      <w:tc>
        <w:tcPr>
          <w:tcW w:w="1375" w:type="dxa"/>
          <w:tcBorders>
            <w:top w:val="nil"/>
            <w:left w:val="nil"/>
            <w:bottom w:val="nil"/>
            <w:right w:val="nil"/>
          </w:tcBorders>
        </w:tcPr>
        <w:p w:rsidR="00F50E22" w:rsidRPr="009D3BC1" w:rsidP="00417F14" w14:paraId="23B4458B" w14:textId="77777777">
          <w:pPr>
            <w:spacing w:before="40" w:after="0" w:line="240" w:lineRule="auto"/>
            <w:rPr>
              <w:sz w:val="16"/>
              <w:szCs w:val="16"/>
            </w:rPr>
          </w:pPr>
        </w:p>
      </w:tc>
      <w:tc>
        <w:tcPr>
          <w:tcW w:w="754" w:type="dxa"/>
          <w:tcBorders>
            <w:top w:val="nil"/>
            <w:left w:val="nil"/>
            <w:bottom w:val="nil"/>
            <w:right w:val="nil"/>
          </w:tcBorders>
        </w:tcPr>
        <w:p w:rsidR="00F50E22" w:rsidRPr="002B0CF4" w:rsidP="00417F14" w14:paraId="55DC9ED1" w14:textId="77777777">
          <w:pPr>
            <w:spacing w:before="40"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Page</w:t>
          </w:r>
        </w:p>
        <w:p w:rsidR="00F50E22" w:rsidRPr="009D3BC1" w:rsidP="00417F14" w14:paraId="0BC5900C" w14:textId="77777777">
          <w:pPr>
            <w:spacing w:before="40" w:after="0" w:line="240" w:lineRule="auto"/>
            <w:rPr>
              <w:sz w:val="18"/>
              <w:szCs w:val="18"/>
            </w:rPr>
          </w:pPr>
          <w:r w:rsidRPr="009D3BC1">
            <w:rPr>
              <w:sz w:val="18"/>
              <w:szCs w:val="18"/>
            </w:rPr>
            <w:fldChar w:fldCharType="begin"/>
          </w:r>
          <w:r w:rsidRPr="009D3BC1">
            <w:rPr>
              <w:sz w:val="18"/>
              <w:szCs w:val="18"/>
            </w:rPr>
            <w:instrText xml:space="preserve"> PAGE  \* Arabic  \* MERGEFORMAT </w:instrText>
          </w:r>
          <w:r w:rsidRPr="009D3BC1">
            <w:rPr>
              <w:sz w:val="18"/>
              <w:szCs w:val="18"/>
            </w:rPr>
            <w:fldChar w:fldCharType="separate"/>
          </w:r>
          <w:r w:rsidR="00E51EB4">
            <w:rPr>
              <w:rFonts w:ascii="Arial" w:eastAsia="Arial" w:hAnsi="Arial"/>
              <w:noProof/>
              <w:sz w:val="18"/>
              <w:szCs w:val="18"/>
              <w:lang w:val="sv-SE" w:eastAsia="en-US" w:bidi="ar-SA"/>
            </w:rPr>
            <w:t>1</w:t>
          </w:r>
          <w:r w:rsidRPr="009D3BC1">
            <w:rPr>
              <w:sz w:val="18"/>
              <w:szCs w:val="18"/>
            </w:rPr>
            <w:fldChar w:fldCharType="end"/>
          </w:r>
          <w:r w:rsidRPr="009D3BC1">
            <w:rPr>
              <w:sz w:val="18"/>
              <w:szCs w:val="18"/>
            </w:rPr>
            <w:t xml:space="preserve"> (</w:t>
          </w:r>
          <w:r w:rsidRPr="009D3BC1">
            <w:rPr>
              <w:sz w:val="18"/>
              <w:szCs w:val="18"/>
            </w:rPr>
            <w:fldChar w:fldCharType="begin"/>
          </w:r>
          <w:r w:rsidRPr="009D3BC1">
            <w:rPr>
              <w:sz w:val="18"/>
              <w:szCs w:val="18"/>
            </w:rPr>
            <w:instrText xml:space="preserve"> NUMPAGES  \* Arabic  \* MERGEFORMAT </w:instrText>
          </w:r>
          <w:r w:rsidRPr="009D3BC1">
            <w:rPr>
              <w:sz w:val="18"/>
              <w:szCs w:val="18"/>
            </w:rPr>
            <w:fldChar w:fldCharType="separate"/>
          </w:r>
          <w:r w:rsidR="00E51EB4">
            <w:rPr>
              <w:rFonts w:ascii="Arial" w:eastAsia="Arial" w:hAnsi="Arial"/>
              <w:noProof/>
              <w:sz w:val="18"/>
              <w:szCs w:val="18"/>
              <w:lang w:val="sv-SE" w:eastAsia="en-US" w:bidi="ar-SA"/>
            </w:rPr>
            <w:t>1</w:t>
          </w:r>
          <w:r w:rsidRPr="009D3BC1">
            <w:rPr>
              <w:noProof/>
              <w:sz w:val="18"/>
              <w:szCs w:val="18"/>
            </w:rPr>
            <w:fldChar w:fldCharType="end"/>
          </w:r>
          <w:r w:rsidRPr="009D3BC1">
            <w:rPr>
              <w:sz w:val="18"/>
              <w:szCs w:val="18"/>
            </w:rPr>
            <w:t>)</w:t>
          </w:r>
        </w:p>
      </w:tc>
    </w:tr>
  </w:tbl>
  <w:p w:rsidR="001C0FB2" w:rsidRPr="00F50E22" w:rsidP="00F50E22" w14:paraId="1D7A3048" w14:textId="77777777">
    <w:pPr>
      <w:pStyle w:val="Footer"/>
      <w:rPr>
        <w:sz w:val="9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26016" w14:paraId="79124B59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tblW w:w="10204" w:type="dxa"/>
      <w:jc w:val="center"/>
      <w:tblLayout w:type="fixed"/>
      <w:tblCellMar>
        <w:top w:w="6" w:type="dxa"/>
        <w:left w:w="6" w:type="dxa"/>
        <w:bottom w:w="6" w:type="dxa"/>
        <w:right w:w="6" w:type="dxa"/>
      </w:tblCellMar>
      <w:tblLook w:val="04A0"/>
    </w:tblPr>
    <w:tblGrid>
      <w:gridCol w:w="10204"/>
    </w:tblGrid>
    <w:tr w14:paraId="0927ED96" w14:textId="77777777" w:rsidTr="005032C1">
      <w:tblPrEx>
        <w:tblW w:w="10204" w:type="dxa"/>
        <w:tblLayout w:type="fixed"/>
        <w:tblLook w:val="04A0"/>
      </w:tblPrEx>
      <w:trPr>
        <w:trHeight w:val="1077"/>
      </w:trPr>
      <w:tc>
        <w:tcPr>
          <w:tcW w:w="10204" w:type="dxa"/>
          <w:shd w:val="clear" w:color="auto" w:fill="auto"/>
        </w:tcPr>
        <w:p w:rsidR="00D2063F" w:rsidRPr="005032C1" w:rsidP="005032C1" w14:paraId="67FABCFC" w14:textId="06DD3B90">
          <w:pPr>
            <w:pStyle w:val="Header"/>
            <w:spacing w:after="20"/>
            <w:jc w:val="center"/>
          </w:pPr>
          <w:r>
            <w:rPr>
              <w:noProof/>
            </w:rPr>
            <w:drawing>
              <wp:inline distT="0" distB="0" distL="0" distR="0">
                <wp:extent cx="1119600" cy="450000"/>
                <wp:effectExtent l="0" t="0" r="4445" b="762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objekt 2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6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2063F" w:rsidP="00EE413E" w14:paraId="193108B6" w14:textId="77777777">
          <w:pPr>
            <w:pStyle w:val="Footer"/>
          </w:pPr>
        </w:p>
      </w:tc>
    </w:tr>
  </w:tbl>
  <w:p w:rsidR="00D2063F" w:rsidRPr="00262F1C" w:rsidP="001C0FB2" w14:paraId="5BD24132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tbl>
    <w:tblPr>
      <w:tblStyle w:val="TableNormal"/>
      <w:tblW w:w="10204" w:type="dxa"/>
      <w:jc w:val="center"/>
      <w:tblLayout w:type="fixed"/>
      <w:tblCellMar>
        <w:top w:w="6" w:type="dxa"/>
        <w:left w:w="6" w:type="dxa"/>
        <w:bottom w:w="6" w:type="dxa"/>
        <w:right w:w="6" w:type="dxa"/>
      </w:tblCellMar>
      <w:tblLook w:val="04A0"/>
    </w:tblPr>
    <w:tblGrid>
      <w:gridCol w:w="10204"/>
    </w:tblGrid>
    <w:tr w14:paraId="30A32A85" w14:textId="77777777" w:rsidTr="005032C1">
      <w:tblPrEx>
        <w:tblW w:w="10204" w:type="dxa"/>
        <w:tblLayout w:type="fixed"/>
        <w:tblLook w:val="04A0"/>
      </w:tblPrEx>
      <w:trPr>
        <w:trHeight w:val="1077"/>
      </w:trPr>
      <w:tc>
        <w:tcPr>
          <w:tcW w:w="10204" w:type="dxa"/>
          <w:shd w:val="clear" w:color="auto" w:fill="auto"/>
        </w:tcPr>
        <w:p w:rsidR="00D2063F" w:rsidRPr="005032C1" w:rsidP="005032C1" w14:paraId="2ABE9EFD" w14:textId="62CF2CBD">
          <w:pPr>
            <w:pStyle w:val="Header"/>
            <w:spacing w:after="20"/>
            <w:jc w:val="center"/>
          </w:pPr>
          <w:r>
            <w:rPr>
              <w:noProof/>
            </w:rPr>
            <w:drawing>
              <wp:inline distT="0" distB="0" distL="0" distR="0">
                <wp:extent cx="1119600" cy="450000"/>
                <wp:effectExtent l="0" t="0" r="4445" b="7620"/>
                <wp:docPr id="6" name="Picture 6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Logo&#10;&#10;Description automatically generated"/>
                        <pic:cNvPicPr/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9600" cy="45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2063F" w:rsidP="00EE413E" w14:paraId="6DE62194" w14:textId="77777777">
          <w:pPr>
            <w:pStyle w:val="Footer"/>
          </w:pPr>
        </w:p>
      </w:tc>
    </w:tr>
  </w:tbl>
  <w:p w:rsidR="001C0FB2" w:rsidRPr="00F50E22" w:rsidP="001C0FB2" w14:paraId="7EA2FE9D" w14:textId="77777777">
    <w:pPr>
      <w:pStyle w:val="Header"/>
      <w:ind w:left="-142"/>
    </w:pPr>
  </w:p>
  <w:tbl>
    <w:tblPr>
      <w:tblStyle w:val="TableNormal"/>
      <w:tblW w:w="14317" w:type="dxa"/>
      <w:tblInd w:w="-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auto"/>
      </w:tblBorders>
      <w:tblLayout w:type="fixed"/>
      <w:tblCellMar>
        <w:left w:w="85" w:type="dxa"/>
        <w:right w:w="85" w:type="dxa"/>
      </w:tblCellMar>
      <w:tblLook w:val="01E0"/>
    </w:tblPr>
    <w:tblGrid>
      <w:gridCol w:w="4962"/>
      <w:gridCol w:w="1559"/>
      <w:gridCol w:w="7796"/>
    </w:tblGrid>
    <w:tr w14:paraId="504ABE6B" w14:textId="77777777" w:rsidTr="00566505">
      <w:tblPrEx>
        <w:tblW w:w="14317" w:type="dxa"/>
        <w:tblInd w:w="-57" w:type="dxa"/>
        <w:tblLayout w:type="fixed"/>
        <w:tblLook w:val="01E0"/>
      </w:tblPrEx>
      <w:trPr>
        <w:trHeight w:hRule="exact" w:val="573"/>
      </w:trPr>
      <w:tc>
        <w:tcPr>
          <w:tcW w:w="4962" w:type="dxa"/>
        </w:tcPr>
        <w:p w:rsidR="001C0FB2" w:rsidRPr="002B0CF4" w:rsidP="003C33C8" w14:paraId="4E0EC61E" w14:textId="77777777">
          <w:pPr>
            <w:spacing w:before="60" w:after="20"/>
            <w:rPr>
              <w:sz w:val="16"/>
              <w:szCs w:val="16"/>
            </w:rPr>
          </w:pPr>
          <w:r>
            <w:rPr>
              <w:sz w:val="16"/>
              <w:szCs w:val="16"/>
            </w:rPr>
            <w:t>Document</w:t>
          </w:r>
        </w:p>
        <w:p w:rsidR="001C0FB2" w:rsidRPr="00CF2251" w:rsidP="001C0FB2" w14:paraId="27D35B1F" w14:textId="77777777">
          <w:pPr>
            <w:spacing w:after="0" w:line="240" w:lineRule="auto"/>
            <w:rPr>
              <w:b/>
              <w:sz w:val="22"/>
              <w:szCs w:val="22"/>
            </w:rPr>
          </w:pPr>
          <w:r w:rsidRPr="00A24FE8">
            <w:rPr>
              <w:b/>
              <w:sz w:val="18"/>
              <w:szCs w:val="32"/>
            </w:rPr>
            <w:t>Blankett/Mall</w:t>
          </w:r>
        </w:p>
      </w:tc>
      <w:tc>
        <w:tcPr>
          <w:tcW w:w="1559" w:type="dxa"/>
        </w:tcPr>
        <w:p w:rsidR="001C0FB2" w:rsidRPr="002B0CF4" w:rsidP="003C33C8" w14:paraId="725B6F27" w14:textId="77777777">
          <w:pPr>
            <w:spacing w:before="60" w:after="20"/>
            <w:rPr>
              <w:sz w:val="16"/>
              <w:szCs w:val="16"/>
            </w:rPr>
          </w:pPr>
          <w:r>
            <w:rPr>
              <w:sz w:val="16"/>
              <w:szCs w:val="16"/>
            </w:rPr>
            <w:t>Published</w:t>
          </w:r>
        </w:p>
        <w:p w:rsidR="001C0FB2" w:rsidRPr="00D35044" w:rsidP="001C0FB2" w14:paraId="38C42288" w14:textId="77777777">
          <w:pPr>
            <w:spacing w:after="0" w:line="240" w:lineRule="auto"/>
          </w:pPr>
          <w:r w:rsidRPr="00A24FE8">
            <w:rPr>
              <w:sz w:val="18"/>
            </w:rPr>
            <w:t>2025-08-12</w:t>
          </w:r>
        </w:p>
      </w:tc>
      <w:tc>
        <w:tcPr>
          <w:tcW w:w="7796" w:type="dxa"/>
        </w:tcPr>
        <w:p w:rsidR="001C0FB2" w:rsidRPr="002B0CF4" w:rsidP="003C33C8" w14:paraId="576D7C85" w14:textId="77777777">
          <w:pPr>
            <w:spacing w:before="60" w:after="20"/>
            <w:rPr>
              <w:sz w:val="16"/>
              <w:szCs w:val="16"/>
            </w:rPr>
          </w:pPr>
          <w:r>
            <w:rPr>
              <w:sz w:val="16"/>
              <w:szCs w:val="16"/>
            </w:rPr>
            <w:t>Valid for</w:t>
          </w:r>
        </w:p>
        <w:p w:rsidR="001C0FB2" w:rsidRPr="00A064E2" w:rsidP="001C0FB2" w14:paraId="1E4ECE3D" w14:textId="77777777">
          <w:pPr>
            <w:spacing w:after="0" w:line="240" w:lineRule="auto"/>
            <w:rPr>
              <w:sz w:val="18"/>
            </w:rPr>
          </w:pPr>
          <w:r w:rsidRPr="00A24FE8">
            <w:rPr>
              <w:sz w:val="18"/>
            </w:rPr>
            <w:t>Gävle</w:t>
          </w:r>
        </w:p>
      </w:tc>
    </w:tr>
  </w:tbl>
  <w:p w:rsidR="001C0FB2" w:rsidRPr="00DE090D" w:rsidP="00E51EB4" w14:paraId="5E77FAEB" w14:textId="77777777">
    <w:pPr>
      <w:pStyle w:val="Header"/>
      <w:spacing w:before="240" w:after="300"/>
      <w:rPr>
        <w:sz w:val="36"/>
        <w:szCs w:val="28"/>
      </w:rPr>
    </w:pPr>
    <w:r w:rsidRPr="00DE090D">
      <w:rPr>
        <w:b/>
        <w:sz w:val="28"/>
        <w:szCs w:val="22"/>
      </w:rPr>
      <w:t>Lossning/lastningsplan bulkfartyg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FFFFFF7F"/>
    <w:multiLevelType w:val="singleLevel"/>
    <w:tmpl w:val="DE38855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DDB2A76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 w16cid:durableId="590772788">
    <w:abstractNumId w:val="1"/>
  </w:num>
  <w:num w:numId="2" w16cid:durableId="305159685">
    <w:abstractNumId w:val="0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1001" w:allStyles="1" w:alternateStyleNames="0" w:clearFormatting="1" w:customStyles="0" w:directFormattingOnNumbering="0" w:directFormattingOnParagraphs="0" w:directFormattingOnRuns="0" w:directFormattingOnTables="0" w:headingStyles="0" w:latentStyles="0" w:numberingStyles="0" w:stylesInUse="0" w:tableStyles="0" w:top3HeadingStyles="0" w:visibleStyles="0"/>
  <w:documentProtection w:edit="readOnly" w:enforcement="1" w:cryptProviderType="rsaAES" w:cryptAlgorithmClass="hash" w:cryptAlgorithmType="typeAny" w:cryptAlgorithmSid="14" w:cryptSpinCount="100000" w:hash="XLNHWgwkzVd29fLxp02ELVs1lhWhovpsZFxjFEVjdXa57xXpsYS18wpe2r0HORJ4CG3/zewydp56&#10;CG4HYVh2rQ==&#10;" w:salt="BMgQ9Nn988vUWZ3d0yNTag==&#10;"/>
  <w:defaultTabStop w:val="1304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FB2"/>
    <w:rsid w:val="00000AD7"/>
    <w:rsid w:val="000071E9"/>
    <w:rsid w:val="00012430"/>
    <w:rsid w:val="000136DE"/>
    <w:rsid w:val="00015307"/>
    <w:rsid w:val="00017CBA"/>
    <w:rsid w:val="000362F7"/>
    <w:rsid w:val="00037827"/>
    <w:rsid w:val="00041C9C"/>
    <w:rsid w:val="000438DE"/>
    <w:rsid w:val="00046E18"/>
    <w:rsid w:val="0005293C"/>
    <w:rsid w:val="000607E1"/>
    <w:rsid w:val="000678EC"/>
    <w:rsid w:val="00077E37"/>
    <w:rsid w:val="00083E9F"/>
    <w:rsid w:val="000873A3"/>
    <w:rsid w:val="000905BD"/>
    <w:rsid w:val="000A4170"/>
    <w:rsid w:val="000A5226"/>
    <w:rsid w:val="000A5C91"/>
    <w:rsid w:val="000A66FC"/>
    <w:rsid w:val="000C386C"/>
    <w:rsid w:val="000C5AED"/>
    <w:rsid w:val="000D202E"/>
    <w:rsid w:val="000D70A5"/>
    <w:rsid w:val="000E3831"/>
    <w:rsid w:val="000F2EA5"/>
    <w:rsid w:val="000F35CA"/>
    <w:rsid w:val="000F3B9D"/>
    <w:rsid w:val="000F3BFD"/>
    <w:rsid w:val="00104985"/>
    <w:rsid w:val="001055F6"/>
    <w:rsid w:val="00114776"/>
    <w:rsid w:val="00116A7C"/>
    <w:rsid w:val="00126016"/>
    <w:rsid w:val="00131596"/>
    <w:rsid w:val="00133466"/>
    <w:rsid w:val="00135BDA"/>
    <w:rsid w:val="001412EE"/>
    <w:rsid w:val="00153A07"/>
    <w:rsid w:val="001716BC"/>
    <w:rsid w:val="00174489"/>
    <w:rsid w:val="001859D0"/>
    <w:rsid w:val="00194E62"/>
    <w:rsid w:val="001951D3"/>
    <w:rsid w:val="00196998"/>
    <w:rsid w:val="001A016A"/>
    <w:rsid w:val="001A69C2"/>
    <w:rsid w:val="001B0564"/>
    <w:rsid w:val="001B6442"/>
    <w:rsid w:val="001C0FB2"/>
    <w:rsid w:val="001C3518"/>
    <w:rsid w:val="001C3D69"/>
    <w:rsid w:val="001D488E"/>
    <w:rsid w:val="001D4A83"/>
    <w:rsid w:val="001E378B"/>
    <w:rsid w:val="001E648C"/>
    <w:rsid w:val="001F76EB"/>
    <w:rsid w:val="002001F1"/>
    <w:rsid w:val="00200687"/>
    <w:rsid w:val="0020087A"/>
    <w:rsid w:val="00201492"/>
    <w:rsid w:val="00207106"/>
    <w:rsid w:val="002144DA"/>
    <w:rsid w:val="0021792F"/>
    <w:rsid w:val="00222843"/>
    <w:rsid w:val="0022631B"/>
    <w:rsid w:val="00230439"/>
    <w:rsid w:val="00232708"/>
    <w:rsid w:val="0023448D"/>
    <w:rsid w:val="002375EE"/>
    <w:rsid w:val="00237CBE"/>
    <w:rsid w:val="00241A04"/>
    <w:rsid w:val="00242E5F"/>
    <w:rsid w:val="002435BD"/>
    <w:rsid w:val="002546D9"/>
    <w:rsid w:val="00255CF4"/>
    <w:rsid w:val="00256456"/>
    <w:rsid w:val="00256594"/>
    <w:rsid w:val="0025686A"/>
    <w:rsid w:val="00262F1C"/>
    <w:rsid w:val="002638D4"/>
    <w:rsid w:val="00265A4D"/>
    <w:rsid w:val="00266452"/>
    <w:rsid w:val="00270823"/>
    <w:rsid w:val="002770A0"/>
    <w:rsid w:val="00293085"/>
    <w:rsid w:val="00295F73"/>
    <w:rsid w:val="002A1628"/>
    <w:rsid w:val="002A2626"/>
    <w:rsid w:val="002A43B9"/>
    <w:rsid w:val="002B0CF4"/>
    <w:rsid w:val="002B3087"/>
    <w:rsid w:val="002B6ECB"/>
    <w:rsid w:val="002C2A0B"/>
    <w:rsid w:val="002C37FA"/>
    <w:rsid w:val="002D00ED"/>
    <w:rsid w:val="002D4008"/>
    <w:rsid w:val="002D617F"/>
    <w:rsid w:val="002D7B67"/>
    <w:rsid w:val="002D7E77"/>
    <w:rsid w:val="002E1C6A"/>
    <w:rsid w:val="002E285A"/>
    <w:rsid w:val="002F08BA"/>
    <w:rsid w:val="002F49F1"/>
    <w:rsid w:val="0030629E"/>
    <w:rsid w:val="00310945"/>
    <w:rsid w:val="00310FBE"/>
    <w:rsid w:val="003165C6"/>
    <w:rsid w:val="003212C7"/>
    <w:rsid w:val="0032548F"/>
    <w:rsid w:val="00332196"/>
    <w:rsid w:val="00334CC0"/>
    <w:rsid w:val="00340B3E"/>
    <w:rsid w:val="00343B70"/>
    <w:rsid w:val="00347210"/>
    <w:rsid w:val="00353189"/>
    <w:rsid w:val="003533B3"/>
    <w:rsid w:val="00363507"/>
    <w:rsid w:val="00364E86"/>
    <w:rsid w:val="0036615E"/>
    <w:rsid w:val="00372A6B"/>
    <w:rsid w:val="00374E81"/>
    <w:rsid w:val="00375020"/>
    <w:rsid w:val="00377136"/>
    <w:rsid w:val="00390564"/>
    <w:rsid w:val="003955AD"/>
    <w:rsid w:val="003A115E"/>
    <w:rsid w:val="003B04E0"/>
    <w:rsid w:val="003B56ED"/>
    <w:rsid w:val="003C2B49"/>
    <w:rsid w:val="003C33C8"/>
    <w:rsid w:val="003C5037"/>
    <w:rsid w:val="003C6541"/>
    <w:rsid w:val="003D70D1"/>
    <w:rsid w:val="003D7AF1"/>
    <w:rsid w:val="003D7C04"/>
    <w:rsid w:val="003D7CB4"/>
    <w:rsid w:val="003E31D1"/>
    <w:rsid w:val="003E5461"/>
    <w:rsid w:val="003E66DA"/>
    <w:rsid w:val="003E66E7"/>
    <w:rsid w:val="003E71B4"/>
    <w:rsid w:val="003F176D"/>
    <w:rsid w:val="00403B77"/>
    <w:rsid w:val="004137DA"/>
    <w:rsid w:val="00415BB9"/>
    <w:rsid w:val="00417F14"/>
    <w:rsid w:val="00426053"/>
    <w:rsid w:val="00443DC2"/>
    <w:rsid w:val="0045134B"/>
    <w:rsid w:val="00454EB8"/>
    <w:rsid w:val="0046187A"/>
    <w:rsid w:val="00470A6B"/>
    <w:rsid w:val="0047304B"/>
    <w:rsid w:val="00483B8C"/>
    <w:rsid w:val="00485708"/>
    <w:rsid w:val="00487E95"/>
    <w:rsid w:val="0049227B"/>
    <w:rsid w:val="004928A4"/>
    <w:rsid w:val="00493354"/>
    <w:rsid w:val="004950EC"/>
    <w:rsid w:val="004A2048"/>
    <w:rsid w:val="004B16CB"/>
    <w:rsid w:val="004B624C"/>
    <w:rsid w:val="004C2367"/>
    <w:rsid w:val="004C476B"/>
    <w:rsid w:val="004C743F"/>
    <w:rsid w:val="004D25BE"/>
    <w:rsid w:val="004D28B3"/>
    <w:rsid w:val="004D590C"/>
    <w:rsid w:val="004D6A0D"/>
    <w:rsid w:val="004F40AC"/>
    <w:rsid w:val="004F56DA"/>
    <w:rsid w:val="005032C1"/>
    <w:rsid w:val="00511A41"/>
    <w:rsid w:val="00522EBB"/>
    <w:rsid w:val="00527D4C"/>
    <w:rsid w:val="00531BE2"/>
    <w:rsid w:val="00532880"/>
    <w:rsid w:val="00533F76"/>
    <w:rsid w:val="005345F0"/>
    <w:rsid w:val="00535948"/>
    <w:rsid w:val="0053715F"/>
    <w:rsid w:val="005378C3"/>
    <w:rsid w:val="00545934"/>
    <w:rsid w:val="005478F4"/>
    <w:rsid w:val="00551886"/>
    <w:rsid w:val="00552C97"/>
    <w:rsid w:val="00553684"/>
    <w:rsid w:val="005542D8"/>
    <w:rsid w:val="00554FC9"/>
    <w:rsid w:val="00562D36"/>
    <w:rsid w:val="005632DD"/>
    <w:rsid w:val="00566505"/>
    <w:rsid w:val="00567566"/>
    <w:rsid w:val="005725E6"/>
    <w:rsid w:val="00572B4C"/>
    <w:rsid w:val="005771B7"/>
    <w:rsid w:val="005802D2"/>
    <w:rsid w:val="0058103F"/>
    <w:rsid w:val="00583355"/>
    <w:rsid w:val="005A4E76"/>
    <w:rsid w:val="005B0BB5"/>
    <w:rsid w:val="005B0D84"/>
    <w:rsid w:val="005B2111"/>
    <w:rsid w:val="005B2846"/>
    <w:rsid w:val="005B60A2"/>
    <w:rsid w:val="005B7545"/>
    <w:rsid w:val="005C0573"/>
    <w:rsid w:val="005C44DA"/>
    <w:rsid w:val="005D75A7"/>
    <w:rsid w:val="005D7AD9"/>
    <w:rsid w:val="005E1433"/>
    <w:rsid w:val="005E27E7"/>
    <w:rsid w:val="005F4656"/>
    <w:rsid w:val="006047F7"/>
    <w:rsid w:val="00605707"/>
    <w:rsid w:val="00606225"/>
    <w:rsid w:val="0060766A"/>
    <w:rsid w:val="00610B85"/>
    <w:rsid w:val="00612070"/>
    <w:rsid w:val="00612805"/>
    <w:rsid w:val="00612A44"/>
    <w:rsid w:val="0061745F"/>
    <w:rsid w:val="006205BE"/>
    <w:rsid w:val="00620FD7"/>
    <w:rsid w:val="0062256F"/>
    <w:rsid w:val="0062351B"/>
    <w:rsid w:val="006303BE"/>
    <w:rsid w:val="00631CA7"/>
    <w:rsid w:val="00633249"/>
    <w:rsid w:val="006348EF"/>
    <w:rsid w:val="0063508B"/>
    <w:rsid w:val="0064294C"/>
    <w:rsid w:val="00650DD4"/>
    <w:rsid w:val="00652DBD"/>
    <w:rsid w:val="00662B4D"/>
    <w:rsid w:val="00666573"/>
    <w:rsid w:val="00673BB1"/>
    <w:rsid w:val="00675D14"/>
    <w:rsid w:val="006775F2"/>
    <w:rsid w:val="0068177D"/>
    <w:rsid w:val="0069268F"/>
    <w:rsid w:val="006931E3"/>
    <w:rsid w:val="006B0B61"/>
    <w:rsid w:val="006B2E7F"/>
    <w:rsid w:val="006B3711"/>
    <w:rsid w:val="006B5998"/>
    <w:rsid w:val="006B5C17"/>
    <w:rsid w:val="006C68F1"/>
    <w:rsid w:val="006D5B09"/>
    <w:rsid w:val="006E3245"/>
    <w:rsid w:val="006E50DD"/>
    <w:rsid w:val="006E563E"/>
    <w:rsid w:val="0070284A"/>
    <w:rsid w:val="00713A7A"/>
    <w:rsid w:val="007144BD"/>
    <w:rsid w:val="00714CD6"/>
    <w:rsid w:val="00715197"/>
    <w:rsid w:val="0071771E"/>
    <w:rsid w:val="00722CEF"/>
    <w:rsid w:val="007263B7"/>
    <w:rsid w:val="00734B8D"/>
    <w:rsid w:val="00762652"/>
    <w:rsid w:val="00762D75"/>
    <w:rsid w:val="007631EB"/>
    <w:rsid w:val="007639B3"/>
    <w:rsid w:val="00777AC4"/>
    <w:rsid w:val="00783518"/>
    <w:rsid w:val="00783866"/>
    <w:rsid w:val="007857B2"/>
    <w:rsid w:val="0078706B"/>
    <w:rsid w:val="007944ED"/>
    <w:rsid w:val="00796921"/>
    <w:rsid w:val="007B0C00"/>
    <w:rsid w:val="007B47A5"/>
    <w:rsid w:val="007C5D5C"/>
    <w:rsid w:val="007D048C"/>
    <w:rsid w:val="007E012D"/>
    <w:rsid w:val="007E166E"/>
    <w:rsid w:val="007E5884"/>
    <w:rsid w:val="007E7826"/>
    <w:rsid w:val="007F228F"/>
    <w:rsid w:val="0080243A"/>
    <w:rsid w:val="008037D7"/>
    <w:rsid w:val="0080438E"/>
    <w:rsid w:val="008051CF"/>
    <w:rsid w:val="008058FA"/>
    <w:rsid w:val="00805B2E"/>
    <w:rsid w:val="00817AE4"/>
    <w:rsid w:val="00817CEF"/>
    <w:rsid w:val="008223FA"/>
    <w:rsid w:val="00823FA0"/>
    <w:rsid w:val="00825072"/>
    <w:rsid w:val="00831A3A"/>
    <w:rsid w:val="00833CDB"/>
    <w:rsid w:val="00833EF3"/>
    <w:rsid w:val="00844127"/>
    <w:rsid w:val="00847395"/>
    <w:rsid w:val="00851355"/>
    <w:rsid w:val="00854D62"/>
    <w:rsid w:val="00856D5D"/>
    <w:rsid w:val="008766AF"/>
    <w:rsid w:val="00877197"/>
    <w:rsid w:val="00880BA7"/>
    <w:rsid w:val="00880D3F"/>
    <w:rsid w:val="00881078"/>
    <w:rsid w:val="008839FE"/>
    <w:rsid w:val="008A67D0"/>
    <w:rsid w:val="008B3584"/>
    <w:rsid w:val="008B5AE3"/>
    <w:rsid w:val="008B741D"/>
    <w:rsid w:val="008C060A"/>
    <w:rsid w:val="008D0290"/>
    <w:rsid w:val="008D41D6"/>
    <w:rsid w:val="008D5FDA"/>
    <w:rsid w:val="008D6F25"/>
    <w:rsid w:val="008E2364"/>
    <w:rsid w:val="008E69BD"/>
    <w:rsid w:val="008F140F"/>
    <w:rsid w:val="008F20BE"/>
    <w:rsid w:val="008F4AB4"/>
    <w:rsid w:val="008F5A49"/>
    <w:rsid w:val="0091000A"/>
    <w:rsid w:val="00921912"/>
    <w:rsid w:val="0093263F"/>
    <w:rsid w:val="00933791"/>
    <w:rsid w:val="00936B6D"/>
    <w:rsid w:val="00937C61"/>
    <w:rsid w:val="009402B1"/>
    <w:rsid w:val="00940508"/>
    <w:rsid w:val="00942AFB"/>
    <w:rsid w:val="00947133"/>
    <w:rsid w:val="00951EFF"/>
    <w:rsid w:val="009608AF"/>
    <w:rsid w:val="00961371"/>
    <w:rsid w:val="00961A72"/>
    <w:rsid w:val="00977708"/>
    <w:rsid w:val="00982C2A"/>
    <w:rsid w:val="00982E25"/>
    <w:rsid w:val="00987951"/>
    <w:rsid w:val="00990DA8"/>
    <w:rsid w:val="00995C1B"/>
    <w:rsid w:val="009978AD"/>
    <w:rsid w:val="009A6A6D"/>
    <w:rsid w:val="009B5CB6"/>
    <w:rsid w:val="009C5A66"/>
    <w:rsid w:val="009C6C85"/>
    <w:rsid w:val="009D3BC1"/>
    <w:rsid w:val="009D3E30"/>
    <w:rsid w:val="009D7081"/>
    <w:rsid w:val="009E0241"/>
    <w:rsid w:val="009E1899"/>
    <w:rsid w:val="009E2454"/>
    <w:rsid w:val="009E4296"/>
    <w:rsid w:val="009E642E"/>
    <w:rsid w:val="009E6BBA"/>
    <w:rsid w:val="009F4D27"/>
    <w:rsid w:val="009F7A8E"/>
    <w:rsid w:val="00A04856"/>
    <w:rsid w:val="00A064E2"/>
    <w:rsid w:val="00A068D9"/>
    <w:rsid w:val="00A103B1"/>
    <w:rsid w:val="00A10BA7"/>
    <w:rsid w:val="00A14D4F"/>
    <w:rsid w:val="00A21576"/>
    <w:rsid w:val="00A21944"/>
    <w:rsid w:val="00A22282"/>
    <w:rsid w:val="00A2376C"/>
    <w:rsid w:val="00A24FE8"/>
    <w:rsid w:val="00A322F3"/>
    <w:rsid w:val="00A3609B"/>
    <w:rsid w:val="00A41A23"/>
    <w:rsid w:val="00A44AB7"/>
    <w:rsid w:val="00A50AA7"/>
    <w:rsid w:val="00A570B2"/>
    <w:rsid w:val="00A60220"/>
    <w:rsid w:val="00A62062"/>
    <w:rsid w:val="00A6459A"/>
    <w:rsid w:val="00A652EA"/>
    <w:rsid w:val="00A754D8"/>
    <w:rsid w:val="00A90AC9"/>
    <w:rsid w:val="00A929A9"/>
    <w:rsid w:val="00A92F5F"/>
    <w:rsid w:val="00A942C6"/>
    <w:rsid w:val="00A97A18"/>
    <w:rsid w:val="00AA2C0D"/>
    <w:rsid w:val="00AA48CA"/>
    <w:rsid w:val="00AC0605"/>
    <w:rsid w:val="00AC07F2"/>
    <w:rsid w:val="00AC40E3"/>
    <w:rsid w:val="00AD16B5"/>
    <w:rsid w:val="00AE27C5"/>
    <w:rsid w:val="00AF2984"/>
    <w:rsid w:val="00AF2B39"/>
    <w:rsid w:val="00AF3E64"/>
    <w:rsid w:val="00B03C58"/>
    <w:rsid w:val="00B063EF"/>
    <w:rsid w:val="00B07D85"/>
    <w:rsid w:val="00B12CE5"/>
    <w:rsid w:val="00B32866"/>
    <w:rsid w:val="00B369C3"/>
    <w:rsid w:val="00B4627D"/>
    <w:rsid w:val="00B537F9"/>
    <w:rsid w:val="00B558E4"/>
    <w:rsid w:val="00B563FB"/>
    <w:rsid w:val="00B607AE"/>
    <w:rsid w:val="00B64F3F"/>
    <w:rsid w:val="00B703DF"/>
    <w:rsid w:val="00B72AB9"/>
    <w:rsid w:val="00B7691F"/>
    <w:rsid w:val="00B80D85"/>
    <w:rsid w:val="00B821FC"/>
    <w:rsid w:val="00B835EC"/>
    <w:rsid w:val="00B83C05"/>
    <w:rsid w:val="00B85DC0"/>
    <w:rsid w:val="00B924B2"/>
    <w:rsid w:val="00BA36F6"/>
    <w:rsid w:val="00BA42AA"/>
    <w:rsid w:val="00BB43CA"/>
    <w:rsid w:val="00BB46BD"/>
    <w:rsid w:val="00BC54FD"/>
    <w:rsid w:val="00BD1921"/>
    <w:rsid w:val="00BD6D99"/>
    <w:rsid w:val="00BE1FCB"/>
    <w:rsid w:val="00BE26B3"/>
    <w:rsid w:val="00BE5AE9"/>
    <w:rsid w:val="00BF2847"/>
    <w:rsid w:val="00BF400B"/>
    <w:rsid w:val="00BF4DDD"/>
    <w:rsid w:val="00BF64CC"/>
    <w:rsid w:val="00C00167"/>
    <w:rsid w:val="00C11984"/>
    <w:rsid w:val="00C172D3"/>
    <w:rsid w:val="00C20069"/>
    <w:rsid w:val="00C245E4"/>
    <w:rsid w:val="00C24C5E"/>
    <w:rsid w:val="00C25377"/>
    <w:rsid w:val="00C27373"/>
    <w:rsid w:val="00C407FA"/>
    <w:rsid w:val="00C4239D"/>
    <w:rsid w:val="00C4299F"/>
    <w:rsid w:val="00C45A81"/>
    <w:rsid w:val="00C5013B"/>
    <w:rsid w:val="00C579F8"/>
    <w:rsid w:val="00C62244"/>
    <w:rsid w:val="00C62CD5"/>
    <w:rsid w:val="00C64A4B"/>
    <w:rsid w:val="00C64B78"/>
    <w:rsid w:val="00C70356"/>
    <w:rsid w:val="00C70F7C"/>
    <w:rsid w:val="00C746D3"/>
    <w:rsid w:val="00C7529D"/>
    <w:rsid w:val="00C77969"/>
    <w:rsid w:val="00C805B5"/>
    <w:rsid w:val="00C909B5"/>
    <w:rsid w:val="00C956EB"/>
    <w:rsid w:val="00CA4507"/>
    <w:rsid w:val="00CA68AA"/>
    <w:rsid w:val="00CA7829"/>
    <w:rsid w:val="00CB16B7"/>
    <w:rsid w:val="00CB4915"/>
    <w:rsid w:val="00CB5101"/>
    <w:rsid w:val="00CB6A96"/>
    <w:rsid w:val="00CB6B14"/>
    <w:rsid w:val="00CC0787"/>
    <w:rsid w:val="00CC0817"/>
    <w:rsid w:val="00CC2694"/>
    <w:rsid w:val="00CD2129"/>
    <w:rsid w:val="00CE7781"/>
    <w:rsid w:val="00CF0505"/>
    <w:rsid w:val="00CF2251"/>
    <w:rsid w:val="00CF4444"/>
    <w:rsid w:val="00CF4B15"/>
    <w:rsid w:val="00CF4DDF"/>
    <w:rsid w:val="00CF6A8B"/>
    <w:rsid w:val="00D01DC3"/>
    <w:rsid w:val="00D01F26"/>
    <w:rsid w:val="00D03C84"/>
    <w:rsid w:val="00D05087"/>
    <w:rsid w:val="00D100E7"/>
    <w:rsid w:val="00D2063F"/>
    <w:rsid w:val="00D25C74"/>
    <w:rsid w:val="00D26B71"/>
    <w:rsid w:val="00D279E4"/>
    <w:rsid w:val="00D3237E"/>
    <w:rsid w:val="00D33CC2"/>
    <w:rsid w:val="00D35044"/>
    <w:rsid w:val="00D3632B"/>
    <w:rsid w:val="00D36DA5"/>
    <w:rsid w:val="00D41661"/>
    <w:rsid w:val="00D44700"/>
    <w:rsid w:val="00D50B59"/>
    <w:rsid w:val="00D50CF8"/>
    <w:rsid w:val="00D57885"/>
    <w:rsid w:val="00D57CBD"/>
    <w:rsid w:val="00D66956"/>
    <w:rsid w:val="00D66BFD"/>
    <w:rsid w:val="00D7245A"/>
    <w:rsid w:val="00D769A7"/>
    <w:rsid w:val="00D773AA"/>
    <w:rsid w:val="00D8160E"/>
    <w:rsid w:val="00D835CF"/>
    <w:rsid w:val="00D836EE"/>
    <w:rsid w:val="00D940B7"/>
    <w:rsid w:val="00D965A8"/>
    <w:rsid w:val="00DA1383"/>
    <w:rsid w:val="00DA324A"/>
    <w:rsid w:val="00DA4BFB"/>
    <w:rsid w:val="00DA71F9"/>
    <w:rsid w:val="00DB6FCB"/>
    <w:rsid w:val="00DD310C"/>
    <w:rsid w:val="00DD6E58"/>
    <w:rsid w:val="00DE090D"/>
    <w:rsid w:val="00DE2072"/>
    <w:rsid w:val="00DE267F"/>
    <w:rsid w:val="00DE5934"/>
    <w:rsid w:val="00DE6D39"/>
    <w:rsid w:val="00DF509F"/>
    <w:rsid w:val="00E05F76"/>
    <w:rsid w:val="00E075AF"/>
    <w:rsid w:val="00E076E8"/>
    <w:rsid w:val="00E22EE7"/>
    <w:rsid w:val="00E26EE6"/>
    <w:rsid w:val="00E33FD6"/>
    <w:rsid w:val="00E47236"/>
    <w:rsid w:val="00E51EB4"/>
    <w:rsid w:val="00E5494D"/>
    <w:rsid w:val="00E57C7C"/>
    <w:rsid w:val="00E6256A"/>
    <w:rsid w:val="00E627FE"/>
    <w:rsid w:val="00E70002"/>
    <w:rsid w:val="00E73425"/>
    <w:rsid w:val="00E73798"/>
    <w:rsid w:val="00E771BC"/>
    <w:rsid w:val="00E80639"/>
    <w:rsid w:val="00E812DC"/>
    <w:rsid w:val="00E83CED"/>
    <w:rsid w:val="00E86711"/>
    <w:rsid w:val="00E874EC"/>
    <w:rsid w:val="00E94A5D"/>
    <w:rsid w:val="00EA30AA"/>
    <w:rsid w:val="00EA518D"/>
    <w:rsid w:val="00EB4B9D"/>
    <w:rsid w:val="00EB4E0A"/>
    <w:rsid w:val="00EB5A68"/>
    <w:rsid w:val="00EC0783"/>
    <w:rsid w:val="00EC1746"/>
    <w:rsid w:val="00EC30F6"/>
    <w:rsid w:val="00EC45D0"/>
    <w:rsid w:val="00EC52B5"/>
    <w:rsid w:val="00EC6DC7"/>
    <w:rsid w:val="00ED1AAF"/>
    <w:rsid w:val="00ED6994"/>
    <w:rsid w:val="00ED7C1B"/>
    <w:rsid w:val="00EE0470"/>
    <w:rsid w:val="00EE0B58"/>
    <w:rsid w:val="00EE338F"/>
    <w:rsid w:val="00EE409D"/>
    <w:rsid w:val="00EE413E"/>
    <w:rsid w:val="00EE4E3F"/>
    <w:rsid w:val="00EE5FAE"/>
    <w:rsid w:val="00EF10F0"/>
    <w:rsid w:val="00EF31A2"/>
    <w:rsid w:val="00F01E41"/>
    <w:rsid w:val="00F05E8B"/>
    <w:rsid w:val="00F06A69"/>
    <w:rsid w:val="00F075D9"/>
    <w:rsid w:val="00F105E0"/>
    <w:rsid w:val="00F23CE2"/>
    <w:rsid w:val="00F25DB5"/>
    <w:rsid w:val="00F26D87"/>
    <w:rsid w:val="00F324F7"/>
    <w:rsid w:val="00F33920"/>
    <w:rsid w:val="00F359C5"/>
    <w:rsid w:val="00F37F10"/>
    <w:rsid w:val="00F41E17"/>
    <w:rsid w:val="00F440D1"/>
    <w:rsid w:val="00F44574"/>
    <w:rsid w:val="00F4641A"/>
    <w:rsid w:val="00F50B23"/>
    <w:rsid w:val="00F50E22"/>
    <w:rsid w:val="00F673BB"/>
    <w:rsid w:val="00F72939"/>
    <w:rsid w:val="00F7307A"/>
    <w:rsid w:val="00F77D73"/>
    <w:rsid w:val="00F83805"/>
    <w:rsid w:val="00F83CA0"/>
    <w:rsid w:val="00F83E3C"/>
    <w:rsid w:val="00F91E6E"/>
    <w:rsid w:val="00F936EC"/>
    <w:rsid w:val="00FA3EA8"/>
    <w:rsid w:val="00FA7C16"/>
    <w:rsid w:val="00FB61BC"/>
    <w:rsid w:val="00FB669C"/>
    <w:rsid w:val="00FC13A3"/>
    <w:rsid w:val="00FC5031"/>
    <w:rsid w:val="00FC7712"/>
    <w:rsid w:val="00FD1E94"/>
    <w:rsid w:val="00FD4734"/>
    <w:rsid w:val="00FD5697"/>
    <w:rsid w:val="00FE2CF5"/>
    <w:rsid w:val="00FE4324"/>
    <w:rsid w:val="00FF10D2"/>
    <w:rsid w:val="00FF3CB6"/>
    <w:rsid w:val="00FF55AD"/>
  </w:rsids>
  <m:mathPr>
    <m:mathFont m:val="Cambria Math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5C27F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39" w:qFormat="1"/>
    <w:lsdException w:name="heading 5" w:semiHidden="1" w:uiPriority="39" w:qFormat="1"/>
    <w:lsdException w:name="heading 6" w:semiHidden="1" w:uiPriority="39" w:qFormat="1"/>
    <w:lsdException w:name="heading 7" w:semiHidden="1" w:uiPriority="39" w:qFormat="1"/>
    <w:lsdException w:name="heading 8" w:semiHidden="1" w:uiPriority="39" w:qFormat="1"/>
    <w:lsdException w:name="heading 9" w:semiHidden="1" w:uiPriority="3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7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7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3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3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7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semiHidden="1" w:uiPriority="33"/>
    <w:lsdException w:name="Bibliography" w:semiHidden="1" w:uiPriority="37" w:unhideWhenUsed="1"/>
    <w:lsdException w:name="TOC Heading" w:semiHidden="1" w:uiPriority="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C2A0B"/>
    <w:pPr>
      <w:spacing w:after="140" w:line="290" w:lineRule="auto"/>
    </w:pPr>
    <w:rPr>
      <w:lang w:eastAsia="en-US"/>
    </w:rPr>
  </w:style>
  <w:style w:type="paragraph" w:styleId="Heading1">
    <w:name w:val="heading 1"/>
    <w:basedOn w:val="Normal"/>
    <w:next w:val="Normal"/>
    <w:link w:val="Rubrik1Char"/>
    <w:uiPriority w:val="2"/>
    <w:qFormat/>
    <w:rsid w:val="009E6BBA"/>
    <w:pPr>
      <w:keepNext/>
      <w:keepLines/>
      <w:spacing w:before="480" w:after="0"/>
      <w:outlineLvl w:val="0"/>
    </w:pPr>
    <w:rPr>
      <w:rFonts w:eastAsia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Rubrik2Char"/>
    <w:uiPriority w:val="2"/>
    <w:qFormat/>
    <w:rsid w:val="009E6BBA"/>
    <w:pPr>
      <w:keepNext/>
      <w:keepLines/>
      <w:spacing w:before="200" w:after="0"/>
      <w:outlineLvl w:val="1"/>
    </w:pPr>
    <w:rPr>
      <w:rFonts w:eastAsia="Times New Roman"/>
      <w:b/>
      <w:bCs/>
      <w:szCs w:val="26"/>
    </w:rPr>
  </w:style>
  <w:style w:type="paragraph" w:styleId="Heading3">
    <w:name w:val="heading 3"/>
    <w:basedOn w:val="Normal"/>
    <w:next w:val="Normal"/>
    <w:link w:val="Rubrik3Char"/>
    <w:uiPriority w:val="2"/>
    <w:qFormat/>
    <w:rsid w:val="009E6BBA"/>
    <w:pPr>
      <w:keepNext/>
      <w:keepLines/>
      <w:spacing w:before="200" w:after="0"/>
      <w:outlineLvl w:val="2"/>
    </w:pPr>
    <w:rPr>
      <w:rFonts w:eastAsia="Times New Roman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SidhuvudChar"/>
    <w:uiPriority w:val="7"/>
    <w:rsid w:val="00262F1C"/>
    <w:pPr>
      <w:spacing w:after="0" w:line="240" w:lineRule="auto"/>
    </w:pPr>
    <w:rPr>
      <w:sz w:val="16"/>
    </w:rPr>
  </w:style>
  <w:style w:type="character" w:customStyle="1" w:styleId="SidhuvudChar">
    <w:name w:val="Sidhuvud Char"/>
    <w:link w:val="Header"/>
    <w:uiPriority w:val="7"/>
    <w:rsid w:val="008C060A"/>
    <w:rPr>
      <w:sz w:val="16"/>
    </w:rPr>
  </w:style>
  <w:style w:type="paragraph" w:styleId="Footer">
    <w:name w:val="footer"/>
    <w:basedOn w:val="Normal"/>
    <w:link w:val="SidfotChar"/>
    <w:uiPriority w:val="7"/>
    <w:rsid w:val="00796921"/>
    <w:pPr>
      <w:spacing w:after="0" w:line="240" w:lineRule="auto"/>
    </w:pPr>
    <w:rPr>
      <w:rFonts w:eastAsia="Times New Roman"/>
      <w:noProof/>
      <w:sz w:val="15"/>
      <w:szCs w:val="24"/>
      <w:lang w:eastAsia="sv-SE"/>
    </w:rPr>
  </w:style>
  <w:style w:type="character" w:customStyle="1" w:styleId="SidfotChar">
    <w:name w:val="Sidfot Char"/>
    <w:link w:val="Footer"/>
    <w:uiPriority w:val="7"/>
    <w:rsid w:val="008C060A"/>
    <w:rPr>
      <w:rFonts w:ascii="Arial" w:eastAsia="Times New Roman" w:hAnsi="Arial" w:cs="Times New Roman"/>
      <w:noProof/>
      <w:sz w:val="15"/>
      <w:szCs w:val="24"/>
      <w:lang w:eastAsia="sv-SE"/>
    </w:rPr>
  </w:style>
  <w:style w:type="paragraph" w:styleId="BalloonText">
    <w:name w:val="Balloon Text"/>
    <w:basedOn w:val="Normal"/>
    <w:link w:val="BallongtextChar"/>
    <w:uiPriority w:val="99"/>
    <w:semiHidden/>
    <w:unhideWhenUsed/>
    <w:rsid w:val="0041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onText"/>
    <w:uiPriority w:val="99"/>
    <w:semiHidden/>
    <w:rsid w:val="00415BB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Heading1"/>
    <w:uiPriority w:val="2"/>
    <w:rsid w:val="009E6BBA"/>
    <w:rPr>
      <w:rFonts w:ascii="Arial" w:eastAsia="Times New Roman" w:hAnsi="Arial" w:cs="Times New Roman"/>
      <w:b/>
      <w:bCs/>
      <w:sz w:val="24"/>
      <w:szCs w:val="28"/>
    </w:rPr>
  </w:style>
  <w:style w:type="character" w:customStyle="1" w:styleId="Rubrik2Char">
    <w:name w:val="Rubrik 2 Char"/>
    <w:link w:val="Heading2"/>
    <w:uiPriority w:val="2"/>
    <w:rsid w:val="009E6BBA"/>
    <w:rPr>
      <w:rFonts w:ascii="Arial" w:eastAsia="Times New Roman" w:hAnsi="Arial" w:cs="Times New Roman"/>
      <w:b/>
      <w:bCs/>
      <w:sz w:val="20"/>
      <w:szCs w:val="26"/>
    </w:rPr>
  </w:style>
  <w:style w:type="character" w:customStyle="1" w:styleId="Rubrik3Char">
    <w:name w:val="Rubrik 3 Char"/>
    <w:link w:val="Heading3"/>
    <w:uiPriority w:val="2"/>
    <w:rsid w:val="009E6BBA"/>
    <w:rPr>
      <w:rFonts w:ascii="Arial" w:eastAsia="Times New Roman" w:hAnsi="Arial" w:cs="Times New Roman"/>
      <w:bCs/>
      <w:i/>
      <w:sz w:val="20"/>
    </w:rPr>
  </w:style>
  <w:style w:type="character" w:styleId="Hyperlink">
    <w:name w:val="Hyperlink"/>
    <w:uiPriority w:val="99"/>
    <w:semiHidden/>
    <w:rsid w:val="00D66956"/>
    <w:rPr>
      <w:color w:val="4A7729"/>
      <w:u w:val="single"/>
    </w:rPr>
  </w:style>
  <w:style w:type="paragraph" w:styleId="ListParagraph">
    <w:name w:val="List Paragraph"/>
    <w:basedOn w:val="Normal"/>
    <w:uiPriority w:val="34"/>
    <w:semiHidden/>
    <w:rsid w:val="00E47236"/>
    <w:pPr>
      <w:spacing w:after="200" w:line="276" w:lineRule="auto"/>
      <w:ind w:left="720"/>
      <w:contextualSpacing/>
    </w:pPr>
    <w:rPr>
      <w:sz w:val="22"/>
    </w:rPr>
  </w:style>
  <w:style w:type="table" w:styleId="TableGrid">
    <w:name w:val="Table Grid"/>
    <w:basedOn w:val="TableNormal"/>
    <w:uiPriority w:val="59"/>
    <w:rsid w:val="007E58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E47236"/>
    <w:pPr>
      <w:spacing w:after="200" w:line="240" w:lineRule="auto"/>
    </w:pPr>
    <w:rPr>
      <w:b/>
      <w:bCs/>
      <w:color w:val="84BD00"/>
      <w:sz w:val="18"/>
      <w:szCs w:val="18"/>
    </w:rPr>
  </w:style>
  <w:style w:type="paragraph" w:styleId="NoSpacing">
    <w:name w:val="No Spacing"/>
    <w:link w:val="IngetavstndChar"/>
    <w:rsid w:val="00987951"/>
    <w:rPr>
      <w:rFonts w:eastAsia="Times New Roman"/>
      <w:lang w:eastAsia="ja-JP"/>
    </w:rPr>
  </w:style>
  <w:style w:type="character" w:customStyle="1" w:styleId="IngetavstndChar">
    <w:name w:val="Inget avstånd Char"/>
    <w:link w:val="NoSpacing"/>
    <w:rsid w:val="00CB6B14"/>
    <w:rPr>
      <w:rFonts w:eastAsia="Times New Roman"/>
      <w:lang w:eastAsia="ja-JP"/>
    </w:rPr>
  </w:style>
  <w:style w:type="paragraph" w:styleId="TOCHeading">
    <w:name w:val="TOC Heading"/>
    <w:basedOn w:val="Heading1"/>
    <w:next w:val="Normal"/>
    <w:uiPriority w:val="8"/>
    <w:rsid w:val="00415BB9"/>
    <w:pPr>
      <w:spacing w:before="0" w:after="240" w:line="240" w:lineRule="auto"/>
      <w:outlineLvl w:val="9"/>
    </w:pPr>
  </w:style>
  <w:style w:type="paragraph" w:styleId="Date">
    <w:name w:val="Date"/>
    <w:basedOn w:val="Normal"/>
    <w:next w:val="Normal"/>
    <w:link w:val="DatumChar"/>
    <w:uiPriority w:val="7"/>
    <w:rsid w:val="00796921"/>
    <w:pPr>
      <w:spacing w:after="0" w:line="240" w:lineRule="auto"/>
      <w:jc w:val="right"/>
    </w:pPr>
    <w:rPr>
      <w:rFonts w:eastAsia="Times New Roman"/>
      <w:szCs w:val="24"/>
      <w:lang w:val="en-US" w:eastAsia="sv-SE"/>
    </w:rPr>
  </w:style>
  <w:style w:type="character" w:customStyle="1" w:styleId="DatumChar">
    <w:name w:val="Datum Char"/>
    <w:link w:val="Date"/>
    <w:uiPriority w:val="7"/>
    <w:rsid w:val="008C060A"/>
    <w:rPr>
      <w:rFonts w:eastAsia="Times New Roman" w:cs="Times New Roman"/>
      <w:szCs w:val="24"/>
      <w:lang w:val="en-US" w:eastAsia="sv-SE"/>
    </w:rPr>
  </w:style>
  <w:style w:type="character" w:styleId="PageNumber">
    <w:name w:val="page number"/>
    <w:uiPriority w:val="7"/>
    <w:rsid w:val="00877197"/>
    <w:rPr>
      <w:rFonts w:ascii="Arial" w:hAnsi="Arial"/>
      <w:sz w:val="20"/>
    </w:rPr>
  </w:style>
  <w:style w:type="paragraph" w:styleId="Title">
    <w:name w:val="Title"/>
    <w:basedOn w:val="Normal"/>
    <w:next w:val="Normal"/>
    <w:link w:val="RubrikChar"/>
    <w:uiPriority w:val="1"/>
    <w:qFormat/>
    <w:rsid w:val="00E26EE6"/>
    <w:pPr>
      <w:spacing w:after="300" w:line="240" w:lineRule="auto"/>
    </w:pPr>
    <w:rPr>
      <w:rFonts w:eastAsia="Times New Roman"/>
      <w:b/>
      <w:spacing w:val="5"/>
      <w:kern w:val="28"/>
      <w:sz w:val="28"/>
      <w:szCs w:val="52"/>
    </w:rPr>
  </w:style>
  <w:style w:type="character" w:customStyle="1" w:styleId="RubrikChar">
    <w:name w:val="Rubrik Char"/>
    <w:link w:val="Title"/>
    <w:uiPriority w:val="1"/>
    <w:rsid w:val="00E26EE6"/>
    <w:rPr>
      <w:rFonts w:ascii="Arial" w:eastAsia="Times New Roman" w:hAnsi="Arial" w:cs="Times New Roman"/>
      <w:b/>
      <w:spacing w:val="5"/>
      <w:kern w:val="28"/>
      <w:sz w:val="28"/>
      <w:szCs w:val="52"/>
    </w:rPr>
  </w:style>
  <w:style w:type="paragraph" w:styleId="EnvelopeAddress">
    <w:name w:val="envelope address"/>
    <w:basedOn w:val="Normal"/>
    <w:uiPriority w:val="7"/>
    <w:rsid w:val="009E6BBA"/>
    <w:pPr>
      <w:spacing w:after="0" w:line="240" w:lineRule="auto"/>
    </w:pPr>
    <w:rPr>
      <w:rFonts w:eastAsia="Times New Roman"/>
      <w:lang w:val="en-US"/>
    </w:rPr>
  </w:style>
  <w:style w:type="paragraph" w:styleId="ListNumber2">
    <w:name w:val="List Number 2"/>
    <w:basedOn w:val="Normal"/>
    <w:uiPriority w:val="3"/>
    <w:qFormat/>
    <w:rsid w:val="006205BE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3"/>
    <w:qFormat/>
    <w:rsid w:val="006205BE"/>
    <w:pPr>
      <w:numPr>
        <w:numId w:val="3"/>
      </w:numPr>
      <w:contextualSpacing/>
    </w:pPr>
  </w:style>
  <w:style w:type="paragraph" w:styleId="TOC1">
    <w:name w:val="toc 1"/>
    <w:basedOn w:val="Normal"/>
    <w:next w:val="Normal"/>
    <w:uiPriority w:val="9"/>
    <w:rsid w:val="00415BB9"/>
    <w:pPr>
      <w:spacing w:after="100"/>
    </w:pPr>
  </w:style>
  <w:style w:type="paragraph" w:styleId="TOC2">
    <w:name w:val="toc 2"/>
    <w:basedOn w:val="Normal"/>
    <w:next w:val="Normal"/>
    <w:uiPriority w:val="9"/>
    <w:rsid w:val="00415BB9"/>
    <w:pPr>
      <w:spacing w:after="100"/>
      <w:ind w:left="200"/>
    </w:pPr>
  </w:style>
  <w:style w:type="paragraph" w:styleId="TOC3">
    <w:name w:val="toc 3"/>
    <w:basedOn w:val="Normal"/>
    <w:next w:val="Normal"/>
    <w:uiPriority w:val="9"/>
    <w:rsid w:val="00415BB9"/>
    <w:pPr>
      <w:spacing w:after="100"/>
      <w:ind w:left="400"/>
    </w:pPr>
  </w:style>
  <w:style w:type="character" w:styleId="PlaceholderText">
    <w:name w:val="Placeholder Text"/>
    <w:basedOn w:val="DefaultParagraphFont"/>
    <w:uiPriority w:val="99"/>
    <w:semiHidden/>
    <w:rsid w:val="00C423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emf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Program%20Files\BK%20Templates\Basic.dotx" TargetMode="External" /></Relationships>
</file>

<file path=word/theme/theme1.xml><?xml version="1.0" encoding="utf-8"?>
<a:theme xmlns:a="http://schemas.openxmlformats.org/drawingml/2006/main" name="BillerudKorsnäs">
  <a:themeElements>
    <a:clrScheme name="BillerudKorsnäs_Colors">
      <a:dk1>
        <a:sysClr val="windowText" lastClr="000000"/>
      </a:dk1>
      <a:lt1>
        <a:sysClr val="window" lastClr="FFFFFF"/>
      </a:lt1>
      <a:dk2>
        <a:srgbClr val="404040"/>
      </a:dk2>
      <a:lt2>
        <a:srgbClr val="F0F0F0"/>
      </a:lt2>
      <a:accent1>
        <a:srgbClr val="40A020"/>
      </a:accent1>
      <a:accent2>
        <a:srgbClr val="FF9020"/>
      </a:accent2>
      <a:accent3>
        <a:srgbClr val="FF4000"/>
      </a:accent3>
      <a:accent4>
        <a:srgbClr val="00B0B0"/>
      </a:accent4>
      <a:accent5>
        <a:srgbClr val="FFD000"/>
      </a:accent5>
      <a:accent6>
        <a:srgbClr val="903090"/>
      </a:accent6>
      <a:hlink>
        <a:srgbClr val="40A020"/>
      </a:hlink>
      <a:folHlink>
        <a:srgbClr val="FF4000"/>
      </a:folHlink>
    </a:clrScheme>
    <a:fontScheme name="Billerudkorsnä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/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rmAutofit lnSpcReduction="10000"/>
      </a:bodyPr>
      <a:lstStyle>
        <a:defPPr algn="ctr">
          <a:defRPr sz="2800" dirty="0">
            <a:solidFill>
              <a:schemeClr val="bg1"/>
            </a:solidFill>
          </a:defRPr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</a:objectDefaults>
  <a:extraClrSchemeLst/>
  <a:custClrLst>
    <a:custClr name="WHITE">
      <a:srgbClr val="FFFFFF"/>
    </a:custClr>
    <a:custClr name="GREEN">
      <a:srgbClr val="40A020"/>
    </a:custClr>
    <a:custClr name="DARK GREY">
      <a:srgbClr val="404040"/>
    </a:custClr>
    <a:custClr name="MEDIUM GREY">
      <a:srgbClr val="909090"/>
    </a:custClr>
    <a:custClr name="LIGHT GREY">
      <a:srgbClr val="C0C0C0"/>
    </a:custClr>
    <a:custClr name="THIN GREY">
      <a:srgbClr val="F0F0F0"/>
    </a:custClr>
    <a:custClr name="BLACK">
      <a:srgbClr val="000000"/>
    </a:custClr>
    <a:custClr>
      <a:srgbClr val="FFFFFF"/>
    </a:custClr>
    <a:custClr>
      <a:srgbClr val="FFFFFF"/>
    </a:custClr>
    <a:custClr>
      <a:srgbClr val="FFFFFF"/>
    </a:custClr>
    <a:custClr name="DARK GREEN">
      <a:srgbClr val="008000"/>
    </a:custClr>
    <a:custClr name="BLUE">
      <a:srgbClr val="00A0FF"/>
    </a:custClr>
    <a:custClr name="RED">
      <a:srgbClr val="FF4000"/>
    </a:custClr>
    <a:custClr name="YELLOW">
      <a:srgbClr val="FFD000"/>
    </a:custClr>
    <a:custClr name="CERISE">
      <a:srgbClr val="E04890"/>
    </a:custClr>
    <a:custClr name="PURPLE">
      <a:srgbClr val="903090"/>
    </a:custClr>
    <a:custClr name="TURQUOISE">
      <a:srgbClr val="00B0B0"/>
    </a:custClr>
    <a:custClr name="ORANGE">
      <a:srgbClr val="FF9020"/>
    </a:custClr>
  </a:custClrLst>
  <a:extLst>
    <a:ext uri="{05A4C25C-085E-4340-85A3-A5531E510DB2}">
      <thm15:themeFamily xmlns:thm15="http://schemas.microsoft.com/office/thememl/2012/main" name="BillerudKorsnäs" id="{F0F0F716-DF1B-4A6F-AD7A-7C68940ABB82}" vid="{CB09CCAD-2FF2-4533-BAFB-28469C4805EC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9E856-DA7E-484D-B920-F02CD8735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Basic</Template>
  <TotalTime>0</TotalTime>
  <Pages>1</Pages>
  <Words>4</Words>
  <Characters>22</Characters>
  <Application>Microsoft Office Word</Application>
  <DocSecurity>8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2023-01-03T14:58:00Z</dcterms:created>
  <dcterms:modified xsi:type="dcterms:W3CDTF">2023-01-03T15:00:00Z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armDate">
    <vt:filetime>2028-08-11T00:00:00Z</vt:filetime>
  </property>
  <property fmtid="{D5CDD505-2E9C-101B-9397-08002B2CF9AE}" pid="3" name="ArchivedDescription">
    <vt:lpwstr/>
  </property>
  <property fmtid="{D5CDD505-2E9C-101B-9397-08002B2CF9AE}" pid="4" name="ChangeDescription">
    <vt:lpwstr>Uppdaterar så Göranssons kommer åt.</vt:lpwstr>
  </property>
  <property fmtid="{D5CDD505-2E9C-101B-9397-08002B2CF9AE}" pid="5" name="CreateDate">
    <vt:filetime>2014-11-05T19:05:14Z</vt:filetime>
  </property>
  <property fmtid="{D5CDD505-2E9C-101B-9397-08002B2CF9AE}" pid="6" name="CreatedDate">
    <vt:filetime>2019-10-07T10:20:42Z</vt:filetime>
  </property>
  <property fmtid="{D5CDD505-2E9C-101B-9397-08002B2CF9AE}" pid="7" name="Creator">
    <vt:lpwstr>Ulf Sletten</vt:lpwstr>
  </property>
  <property fmtid="{D5CDD505-2E9C-101B-9397-08002B2CF9AE}" pid="8" name="DocumentType">
    <vt:lpwstr>Blankett/Mall</vt:lpwstr>
  </property>
  <property fmtid="{D5CDD505-2E9C-101B-9397-08002B2CF9AE}" pid="9" name="Draft">
    <vt:i4>0</vt:i4>
  </property>
  <property fmtid="{D5CDD505-2E9C-101B-9397-08002B2CF9AE}" pid="10" name="IsCheckedOut">
    <vt:bool>false</vt:bool>
  </property>
  <property fmtid="{D5CDD505-2E9C-101B-9397-08002B2CF9AE}" pid="11" name="IsPublished">
    <vt:bool>true</vt:bool>
  </property>
  <property fmtid="{D5CDD505-2E9C-101B-9397-08002B2CF9AE}" pid="12" name="MetadataAktivitet">
    <vt:lpwstr/>
  </property>
  <property fmtid="{D5CDD505-2E9C-101B-9397-08002B2CF9AE}" pid="13" name="MetadataAnsvarig avdelning">
    <vt:lpwstr>GM - Massabruk</vt:lpwstr>
  </property>
  <property fmtid="{D5CDD505-2E9C-101B-9397-08002B2CF9AE}" pid="14" name="MetadataAnsvarig enhet">
    <vt:lpwstr>Produktion Gävle (G)</vt:lpwstr>
  </property>
  <property fmtid="{D5CDD505-2E9C-101B-9397-08002B2CF9AE}" pid="15" name="MetadataAvdelning">
    <vt:lpwstr>GK - Kartongbruk, GM - Massabruk, GS - Skydd, säkerhet och räddning, GÖ - Gefle-Vakt, TFV - Virkesavdelningen</vt:lpwstr>
  </property>
  <property fmtid="{D5CDD505-2E9C-101B-9397-08002B2CF9AE}" pid="16" name="MetadataDelaktivitet">
    <vt:lpwstr/>
  </property>
  <property fmtid="{D5CDD505-2E9C-101B-9397-08002B2CF9AE}" pid="17" name="MetadataDelprocess">
    <vt:lpwstr/>
  </property>
  <property fmtid="{D5CDD505-2E9C-101B-9397-08002B2CF9AE}" pid="18" name="MetadataDelsektion/Grupp">
    <vt:lpwstr>GKET - Transport</vt:lpwstr>
  </property>
  <property fmtid="{D5CDD505-2E9C-101B-9397-08002B2CF9AE}" pid="19" name="MetadataDokumentansvar">
    <vt:lpwstr>Systemadmin</vt:lpwstr>
  </property>
  <property fmtid="{D5CDD505-2E9C-101B-9397-08002B2CF9AE}" pid="20" name="MetadataDokumentansvarig">
    <vt:lpwstr>Mathias Jilmefors</vt:lpwstr>
  </property>
  <property fmtid="{D5CDD505-2E9C-101B-9397-08002B2CF9AE}" pid="21" name="MetadataEnhet">
    <vt:lpwstr>Produktion Gävle (G), Wood Supply </vt:lpwstr>
  </property>
  <property fmtid="{D5CDD505-2E9C-101B-9397-08002B2CF9AE}" pid="22" name="MetadataExtra framtagare">
    <vt:lpwstr/>
  </property>
  <property fmtid="{D5CDD505-2E9C-101B-9397-08002B2CF9AE}" pid="23" name="MetadataGranskargrupp">
    <vt:lpwstr>Produktion Gävle</vt:lpwstr>
  </property>
  <property fmtid="{D5CDD505-2E9C-101B-9397-08002B2CF9AE}" pid="24" name="MetadataHuvudprocess">
    <vt:lpwstr>07. Produce products Gävle</vt:lpwstr>
  </property>
  <property fmtid="{D5CDD505-2E9C-101B-9397-08002B2CF9AE}" pid="25" name="MetadataKoncernövergripande dokument">
    <vt:lpwstr>False</vt:lpwstr>
  </property>
  <property fmtid="{D5CDD505-2E9C-101B-9397-08002B2CF9AE}" pid="26" name="MetadataKravelement">
    <vt:lpwstr/>
  </property>
  <property fmtid="{D5CDD505-2E9C-101B-9397-08002B2CF9AE}" pid="27" name="MetadataOmråde">
    <vt:lpwstr/>
  </property>
  <property fmtid="{D5CDD505-2E9C-101B-9397-08002B2CF9AE}" pid="28" name="MetadataOrt">
    <vt:lpwstr>Gävle</vt:lpwstr>
  </property>
  <property fmtid="{D5CDD505-2E9C-101B-9397-08002B2CF9AE}" pid="29" name="MetadataProcess">
    <vt:lpwstr>07.03 Hantera råvara, 07.11 Transportera internt, 07.21 Säkerställa Hamnsäkerhet</vt:lpwstr>
  </property>
  <property fmtid="{D5CDD505-2E9C-101B-9397-08002B2CF9AE}" pid="30" name="MetadataPublicera externt">
    <vt:lpwstr>True</vt:lpwstr>
  </property>
  <property fmtid="{D5CDD505-2E9C-101B-9397-08002B2CF9AE}" pid="31" name="MetadataRemissmottagare">
    <vt:lpwstr/>
  </property>
  <property fmtid="{D5CDD505-2E9C-101B-9397-08002B2CF9AE}" pid="32" name="MetadataSektion/Underavdelning">
    <vt:lpwstr>GKE - EBH/Transport, GMF - Fiberproduktion, GMO - Skiftledning &amp; Driftplanering, GSB - Brand &amp; Räddning, GSS -  Skydd &amp; Säkerhet</vt:lpwstr>
  </property>
  <property fmtid="{D5CDD505-2E9C-101B-9397-08002B2CF9AE}" pid="33" name="MetadataStandard">
    <vt:lpwstr/>
  </property>
  <property fmtid="{D5CDD505-2E9C-101B-9397-08002B2CF9AE}" pid="34" name="Number">
    <vt:lpwstr>35215</vt:lpwstr>
  </property>
  <property fmtid="{D5CDD505-2E9C-101B-9397-08002B2CF9AE}" pid="35" name="Prefix">
    <vt:lpwstr>TPL</vt:lpwstr>
  </property>
  <property fmtid="{D5CDD505-2E9C-101B-9397-08002B2CF9AE}" pid="36" name="PublishDate">
    <vt:filetime>2025-08-12T16:52:52Z</vt:filetime>
  </property>
  <property fmtid="{D5CDD505-2E9C-101B-9397-08002B2CF9AE}" pid="37" name="RoleAnsvarig">
    <vt:lpwstr>Mathias Jilmefors</vt:lpwstr>
  </property>
  <property fmtid="{D5CDD505-2E9C-101B-9397-08002B2CF9AE}" pid="38" name="RoleAnvändare organisation">
    <vt:lpwstr>GKET - Transport</vt:lpwstr>
  </property>
  <property fmtid="{D5CDD505-2E9C-101B-9397-08002B2CF9AE}" pid="39" name="RoleDistributör">
    <vt:lpwstr/>
  </property>
  <property fmtid="{D5CDD505-2E9C-101B-9397-08002B2CF9AE}" pid="40" name="RoleExtra framtagare">
    <vt:lpwstr/>
  </property>
  <property fmtid="{D5CDD505-2E9C-101B-9397-08002B2CF9AE}" pid="41" name="RoleFramtagare">
    <vt:lpwstr>Emilia Jerner Söderberg</vt:lpwstr>
  </property>
  <property fmtid="{D5CDD505-2E9C-101B-9397-08002B2CF9AE}" pid="42" name="RoleGranskargrupp">
    <vt:lpwstr>Produktion Gävle</vt:lpwstr>
  </property>
  <property fmtid="{D5CDD505-2E9C-101B-9397-08002B2CF9AE}" pid="43" name="RoleRemissmottagare">
    <vt:lpwstr/>
  </property>
  <property fmtid="{D5CDD505-2E9C-101B-9397-08002B2CF9AE}" pid="44" name="RoleX DELETED">
    <vt:lpwstr/>
  </property>
  <property fmtid="{D5CDD505-2E9C-101B-9397-08002B2CF9AE}" pid="45" name="RoleX DELETED ROLE Användare roll">
    <vt:lpwstr/>
  </property>
  <property fmtid="{D5CDD505-2E9C-101B-9397-08002B2CF9AE}" pid="46" name="RoleX DELETED ROLE Framtagare">
    <vt:lpwstr/>
  </property>
  <property fmtid="{D5CDD505-2E9C-101B-9397-08002B2CF9AE}" pid="47" name="SecurityLevel">
    <vt:i4>1</vt:i4>
  </property>
  <property fmtid="{D5CDD505-2E9C-101B-9397-08002B2CF9AE}" pid="48" name="Title">
    <vt:lpwstr>Lossning/lastningsplan bulkfartyg</vt:lpwstr>
  </property>
  <property fmtid="{D5CDD505-2E9C-101B-9397-08002B2CF9AE}" pid="49" name="Version">
    <vt:i4>3</vt:i4>
  </property>
</Properties>
</file>